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4270C" w14:textId="0D67B36D" w:rsidR="00BE654F" w:rsidRPr="00CE1553" w:rsidRDefault="00CA3F00" w:rsidP="00250524">
      <w:pPr>
        <w:spacing w:after="80"/>
        <w:ind w:left="709" w:right="-351"/>
        <w:jc w:val="both"/>
        <w:rPr>
          <w:rFonts w:ascii="Charter Roman" w:hAnsi="Charter Roman"/>
          <w:color w:val="000000" w:themeColor="text1"/>
          <w:sz w:val="24"/>
          <w:szCs w:val="24"/>
        </w:rPr>
      </w:pPr>
      <w:r w:rsidRPr="00CE1553">
        <w:rPr>
          <w:rFonts w:ascii="Charter Roman" w:hAnsi="Charter Roman"/>
          <w:noProof/>
          <w:color w:val="000000" w:themeColor="text1"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D79D6" wp14:editId="4E3037CA">
                <wp:simplePos x="0" y="0"/>
                <wp:positionH relativeFrom="page">
                  <wp:posOffset>116114</wp:posOffset>
                </wp:positionH>
                <wp:positionV relativeFrom="page">
                  <wp:posOffset>-116114</wp:posOffset>
                </wp:positionV>
                <wp:extent cx="2680335" cy="2518954"/>
                <wp:effectExtent l="0" t="0" r="0" b="0"/>
                <wp:wrapSquare wrapText="bothSides"/>
                <wp:docPr id="2" name="Caixa de texto 2" title="Data e volu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2518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ED366" w14:textId="77777777" w:rsidR="00CC688F" w:rsidRPr="003A5E51" w:rsidRDefault="00B54CE1" w:rsidP="00DD5803">
                            <w:pPr>
                              <w:pStyle w:val="Subttulo"/>
                              <w:rPr>
                                <w:rFonts w:ascii="Charter Roman" w:hAnsi="Charter Roman"/>
                                <w:sz w:val="28"/>
                                <w:szCs w:val="28"/>
                                <w:lang w:bidi="pt-BR"/>
                              </w:rPr>
                            </w:pPr>
                            <w:r w:rsidRPr="003A5E51">
                              <w:rPr>
                                <w:rFonts w:ascii="Charter Roman" w:hAnsi="Charter Roman"/>
                                <w:sz w:val="28"/>
                                <w:szCs w:val="28"/>
                                <w:lang w:bidi="pt-BR"/>
                              </w:rPr>
                              <w:t>Fun</w:t>
                            </w:r>
                            <w:r w:rsidR="0046432D" w:rsidRPr="003A5E51">
                              <w:rPr>
                                <w:rFonts w:ascii="Charter Roman" w:hAnsi="Charter Roman"/>
                                <w:sz w:val="28"/>
                                <w:szCs w:val="28"/>
                                <w:lang w:bidi="pt-BR"/>
                              </w:rPr>
                              <w:t>dação Casa de Rui Barbosa</w:t>
                            </w:r>
                          </w:p>
                          <w:p w14:paraId="1130B751" w14:textId="77777777" w:rsidR="002367A6" w:rsidRPr="00CE3261" w:rsidRDefault="002367A6" w:rsidP="002367A6">
                            <w:pPr>
                              <w:pStyle w:val="Subttulo"/>
                              <w:ind w:left="-709"/>
                              <w:rPr>
                                <w:rFonts w:ascii="Charter Roman" w:hAnsi="Charter Roman"/>
                                <w:sz w:val="26"/>
                                <w:szCs w:val="28"/>
                              </w:rPr>
                            </w:pPr>
                            <w:r w:rsidRPr="00CE3261">
                              <w:rPr>
                                <w:rFonts w:ascii="Charter Roman" w:hAnsi="Charter Roman"/>
                                <w:sz w:val="26"/>
                                <w:szCs w:val="28"/>
                                <w:lang w:bidi="pt-BR"/>
                              </w:rPr>
                              <w:t>Rio de Janeiro</w:t>
                            </w:r>
                          </w:p>
                          <w:p w14:paraId="14F547F0" w14:textId="77777777" w:rsidR="00CC688F" w:rsidRDefault="0046432D" w:rsidP="002367A6">
                            <w:pPr>
                              <w:pStyle w:val="Data"/>
                              <w:ind w:left="-709"/>
                              <w:rPr>
                                <w:rFonts w:ascii="Charter Roman" w:hAnsi="Charter Roman"/>
                                <w:sz w:val="26"/>
                                <w:szCs w:val="28"/>
                                <w:lang w:bidi="pt-BR"/>
                              </w:rPr>
                            </w:pPr>
                            <w:r w:rsidRPr="007512F7">
                              <w:rPr>
                                <w:rFonts w:ascii="Charter Roman" w:hAnsi="Charter Roman"/>
                                <w:sz w:val="26"/>
                                <w:szCs w:val="28"/>
                                <w:lang w:bidi="pt-BR"/>
                              </w:rPr>
                              <w:t>13 e 14 de novembro de 2017</w:t>
                            </w:r>
                          </w:p>
                          <w:p w14:paraId="0E748286" w14:textId="77777777" w:rsidR="00A52650" w:rsidRDefault="00A52650" w:rsidP="002367A6">
                            <w:pPr>
                              <w:pStyle w:val="Data"/>
                              <w:ind w:left="-709"/>
                              <w:rPr>
                                <w:rFonts w:ascii="Charter Roman" w:hAnsi="Charter Roman"/>
                                <w:sz w:val="26"/>
                                <w:szCs w:val="28"/>
                                <w:lang w:bidi="pt-BR"/>
                              </w:rPr>
                            </w:pPr>
                          </w:p>
                          <w:p w14:paraId="6AE4BEE0" w14:textId="77777777" w:rsidR="00CA3F00" w:rsidRDefault="0030149A" w:rsidP="00DD5803">
                            <w:pPr>
                              <w:pStyle w:val="Data"/>
                              <w:rPr>
                                <w:rFonts w:ascii="Charter Roman" w:hAnsi="Charter Roman"/>
                                <w:color w:val="000000" w:themeColor="text1"/>
                                <w:sz w:val="36"/>
                                <w:szCs w:val="32"/>
                                <w:lang w:bidi="pt-BR"/>
                              </w:rPr>
                            </w:pPr>
                            <w:r w:rsidRPr="007136C5">
                              <w:rPr>
                                <w:rFonts w:ascii="Charter Roman" w:hAnsi="Charter Roman"/>
                                <w:color w:val="000000" w:themeColor="text1"/>
                                <w:sz w:val="36"/>
                                <w:szCs w:val="32"/>
                                <w:lang w:bidi="pt-BR"/>
                              </w:rPr>
                              <w:t>CHAMADA PARA COMUNICAÇÕES</w:t>
                            </w:r>
                          </w:p>
                          <w:p w14:paraId="2E419828" w14:textId="647B8BE3" w:rsidR="00CA3F00" w:rsidRPr="007136C5" w:rsidRDefault="00CA3F00" w:rsidP="00DD5803">
                            <w:pPr>
                              <w:pStyle w:val="Data"/>
                              <w:ind w:left="-709"/>
                              <w:rPr>
                                <w:rFonts w:ascii="Charter Roman" w:hAnsi="Charter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harter Roman" w:hAnsi="Charter Roman"/>
                                <w:color w:val="000000" w:themeColor="text1"/>
                                <w:sz w:val="36"/>
                                <w:szCs w:val="32"/>
                                <w:lang w:bidi="pt-BR"/>
                              </w:rPr>
                              <w:t>30 de julho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D79D6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2" o:spid="_x0000_s1026" type="#_x0000_t202" alt="Título: Data e volume" style="position:absolute;left:0;text-align:left;margin-left:9.15pt;margin-top:-9.1pt;width:211.05pt;height:19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" filled="f" stroked="f" strokeweight=".5pt">
                <v:shadow on="t" type="perspective" opacity="1" mv:blur="0" offset="0,0" matrix="655f,,,655f"/>
                <v:textbox inset="36pt,18pt,11.52pt,7.2pt">
                  <w:txbxContent>
                    <w:p w14:paraId="1CEED366" w14:textId="77777777" w:rsidR="00CC688F" w:rsidRPr="003A5E51" w:rsidRDefault="00B54CE1" w:rsidP="00DD5803">
                      <w:pPr>
                        <w:pStyle w:val="Subttulo"/>
                        <w:rPr>
                          <w:rFonts w:ascii="Charter Roman" w:hAnsi="Charter Roman"/>
                          <w:sz w:val="28"/>
                          <w:szCs w:val="28"/>
                          <w:lang w:bidi="pt-BR"/>
                        </w:rPr>
                      </w:pPr>
                      <w:r w:rsidRPr="003A5E51">
                        <w:rPr>
                          <w:rFonts w:ascii="Charter Roman" w:hAnsi="Charter Roman"/>
                          <w:sz w:val="28"/>
                          <w:szCs w:val="28"/>
                          <w:lang w:bidi="pt-BR"/>
                        </w:rPr>
                        <w:t>Fun</w:t>
                      </w:r>
                      <w:r w:rsidR="0046432D" w:rsidRPr="003A5E51">
                        <w:rPr>
                          <w:rFonts w:ascii="Charter Roman" w:hAnsi="Charter Roman"/>
                          <w:sz w:val="28"/>
                          <w:szCs w:val="28"/>
                          <w:lang w:bidi="pt-BR"/>
                        </w:rPr>
                        <w:t>dação Casa de Rui Barbosa</w:t>
                      </w:r>
                    </w:p>
                    <w:p w14:paraId="1130B751" w14:textId="77777777" w:rsidR="002367A6" w:rsidRPr="00CE3261" w:rsidRDefault="002367A6" w:rsidP="002367A6">
                      <w:pPr>
                        <w:pStyle w:val="Subttulo"/>
                        <w:ind w:left="-709"/>
                        <w:rPr>
                          <w:rFonts w:ascii="Charter Roman" w:hAnsi="Charter Roman"/>
                          <w:sz w:val="26"/>
                          <w:szCs w:val="28"/>
                        </w:rPr>
                      </w:pPr>
                      <w:r w:rsidRPr="00CE3261">
                        <w:rPr>
                          <w:rFonts w:ascii="Charter Roman" w:hAnsi="Charter Roman"/>
                          <w:sz w:val="26"/>
                          <w:szCs w:val="28"/>
                          <w:lang w:bidi="pt-BR"/>
                        </w:rPr>
                        <w:t>Rio de Janeiro</w:t>
                      </w:r>
                    </w:p>
                    <w:p w14:paraId="14F547F0" w14:textId="77777777" w:rsidR="00CC688F" w:rsidRDefault="0046432D" w:rsidP="002367A6">
                      <w:pPr>
                        <w:pStyle w:val="Data"/>
                        <w:ind w:left="-709"/>
                        <w:rPr>
                          <w:rFonts w:ascii="Charter Roman" w:hAnsi="Charter Roman"/>
                          <w:sz w:val="26"/>
                          <w:szCs w:val="28"/>
                          <w:lang w:bidi="pt-BR"/>
                        </w:rPr>
                      </w:pPr>
                      <w:r w:rsidRPr="007512F7">
                        <w:rPr>
                          <w:rFonts w:ascii="Charter Roman" w:hAnsi="Charter Roman"/>
                          <w:sz w:val="26"/>
                          <w:szCs w:val="28"/>
                          <w:lang w:bidi="pt-BR"/>
                        </w:rPr>
                        <w:t>13 e 14 de novembro de 2017</w:t>
                      </w:r>
                    </w:p>
                    <w:p w14:paraId="0E748286" w14:textId="77777777" w:rsidR="00A52650" w:rsidRDefault="00A52650" w:rsidP="002367A6">
                      <w:pPr>
                        <w:pStyle w:val="Data"/>
                        <w:ind w:left="-709"/>
                        <w:rPr>
                          <w:rFonts w:ascii="Charter Roman" w:hAnsi="Charter Roman"/>
                          <w:sz w:val="26"/>
                          <w:szCs w:val="28"/>
                          <w:lang w:bidi="pt-BR"/>
                        </w:rPr>
                      </w:pPr>
                    </w:p>
                    <w:p w14:paraId="6AE4BEE0" w14:textId="77777777" w:rsidR="00CA3F00" w:rsidRDefault="0030149A" w:rsidP="00DD5803">
                      <w:pPr>
                        <w:pStyle w:val="Data"/>
                        <w:rPr>
                          <w:rFonts w:ascii="Charter Roman" w:hAnsi="Charter Roman"/>
                          <w:color w:val="000000" w:themeColor="text1"/>
                          <w:sz w:val="36"/>
                          <w:szCs w:val="32"/>
                          <w:lang w:bidi="pt-BR"/>
                        </w:rPr>
                      </w:pPr>
                      <w:r w:rsidRPr="007136C5">
                        <w:rPr>
                          <w:rFonts w:ascii="Charter Roman" w:hAnsi="Charter Roman"/>
                          <w:color w:val="000000" w:themeColor="text1"/>
                          <w:sz w:val="36"/>
                          <w:szCs w:val="32"/>
                          <w:lang w:bidi="pt-BR"/>
                        </w:rPr>
                        <w:t>CHAMADA PARA COMUNICAÇÕES</w:t>
                      </w:r>
                    </w:p>
                    <w:p w14:paraId="2E419828" w14:textId="647B8BE3" w:rsidR="00CA3F00" w:rsidRPr="007136C5" w:rsidRDefault="00CA3F00" w:rsidP="00DD5803">
                      <w:pPr>
                        <w:pStyle w:val="Data"/>
                        <w:ind w:left="-709"/>
                        <w:rPr>
                          <w:rFonts w:ascii="Charter Roman" w:hAnsi="Charter Roman"/>
                          <w:color w:val="000000" w:themeColor="text1"/>
                          <w:sz w:val="36"/>
                          <w:szCs w:val="32"/>
                        </w:rPr>
                      </w:pPr>
                      <w:r>
                        <w:rPr>
                          <w:rFonts w:ascii="Charter Roman" w:hAnsi="Charter Roman"/>
                          <w:color w:val="000000" w:themeColor="text1"/>
                          <w:sz w:val="36"/>
                          <w:szCs w:val="32"/>
                          <w:lang w:bidi="pt-BR"/>
                        </w:rPr>
                        <w:t>30 de julho de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7988" w:rsidRPr="00CE1553">
        <w:rPr>
          <w:rFonts w:ascii="Charter Roman" w:hAnsi="Charter Roman"/>
          <w:noProof/>
          <w:color w:val="000000" w:themeColor="text1"/>
          <w:sz w:val="24"/>
          <w:szCs w:val="24"/>
          <w:lang w:eastAsia="pt-BR" w:bidi="ar-SA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733D7340" wp14:editId="5E5B1192">
                <wp:simplePos x="0" y="0"/>
                <wp:positionH relativeFrom="margin">
                  <wp:posOffset>377825</wp:posOffset>
                </wp:positionH>
                <wp:positionV relativeFrom="page">
                  <wp:posOffset>2540</wp:posOffset>
                </wp:positionV>
                <wp:extent cx="4914900" cy="2286000"/>
                <wp:effectExtent l="0" t="0" r="12700" b="0"/>
                <wp:wrapTopAndBottom/>
                <wp:docPr id="1" name="Retângulo 1" title="Cabeçalh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62CA" w14:textId="77777777" w:rsidR="00CC688F" w:rsidRPr="00A260B4" w:rsidRDefault="00B54CE1" w:rsidP="0046432D">
                            <w:pPr>
                              <w:pStyle w:val="Ttulo"/>
                              <w:ind w:right="-57"/>
                              <w:rPr>
                                <w:rFonts w:ascii="Didot" w:hAnsi="Didot" w:cs="Didot"/>
                                <w:lang w:bidi="pt-BR"/>
                              </w:rPr>
                            </w:pPr>
                            <w:r w:rsidRPr="00A260B4">
                              <w:rPr>
                                <w:rFonts w:ascii="Didot" w:eastAsia="Calibri" w:hAnsi="Didot" w:cs="Didot"/>
                                <w:lang w:bidi="pt-BR"/>
                              </w:rPr>
                              <w:t>III</w:t>
                            </w:r>
                            <w:r w:rsidRPr="00A260B4">
                              <w:rPr>
                                <w:rFonts w:ascii="Didot" w:hAnsi="Didot" w:cs="Didot"/>
                                <w:lang w:bidi="pt-BR"/>
                              </w:rPr>
                              <w:t xml:space="preserve"> </w:t>
                            </w:r>
                            <w:r w:rsidRPr="00A260B4">
                              <w:rPr>
                                <w:rFonts w:ascii="Didot" w:eastAsia="Calibri" w:hAnsi="Didot" w:cs="Didot"/>
                                <w:lang w:bidi="pt-BR"/>
                              </w:rPr>
                              <w:t>Encontro</w:t>
                            </w:r>
                            <w:r w:rsidRPr="00A260B4">
                              <w:rPr>
                                <w:rFonts w:ascii="Didot" w:hAnsi="Didot" w:cs="Didot"/>
                                <w:lang w:bidi="pt-BR"/>
                              </w:rPr>
                              <w:t xml:space="preserve"> </w:t>
                            </w:r>
                            <w:proofErr w:type="spellStart"/>
                            <w:r w:rsidRPr="00A260B4">
                              <w:rPr>
                                <w:rFonts w:ascii="Didot" w:eastAsia="Calibri" w:hAnsi="Didot" w:cs="Didot"/>
                                <w:lang w:bidi="pt-BR"/>
                              </w:rPr>
                              <w:t>Transfopress</w:t>
                            </w:r>
                            <w:proofErr w:type="spellEnd"/>
                            <w:r w:rsidRPr="00A260B4">
                              <w:rPr>
                                <w:rFonts w:ascii="Didot" w:hAnsi="Didot" w:cs="Didot"/>
                                <w:lang w:bidi="pt-BR"/>
                              </w:rPr>
                              <w:t xml:space="preserve"> </w:t>
                            </w:r>
                            <w:r w:rsidRPr="00A260B4">
                              <w:rPr>
                                <w:rFonts w:ascii="Didot" w:eastAsia="Calibri" w:hAnsi="Didot" w:cs="Didot"/>
                                <w:lang w:bidi="pt-BR"/>
                              </w:rPr>
                              <w:t>Brasil</w:t>
                            </w:r>
                          </w:p>
                          <w:p w14:paraId="77F6F28D" w14:textId="77777777" w:rsidR="00E85D76" w:rsidRDefault="00D42B6B" w:rsidP="0046432D">
                            <w:pPr>
                              <w:pStyle w:val="Ttulo"/>
                              <w:ind w:right="-57"/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 xml:space="preserve">Imprensa </w:t>
                            </w:r>
                            <w:r w:rsidR="00E85D76"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 xml:space="preserve">em língua </w:t>
                            </w:r>
                            <w:r w:rsidR="002A69FC"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>estrangeira</w:t>
                            </w:r>
                            <w:r w:rsidR="00E85D76"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87694F5" w14:textId="57C40D5F" w:rsidR="006C20E7" w:rsidRPr="005A0A78" w:rsidRDefault="00E85D76" w:rsidP="0046432D">
                            <w:pPr>
                              <w:pStyle w:val="Ttulo"/>
                              <w:ind w:right="-57"/>
                              <w:rPr>
                                <w:rFonts w:ascii="Didot" w:hAnsi="Didot" w:cs="Dido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>entre</w:t>
                            </w:r>
                            <w:proofErr w:type="gramEnd"/>
                            <w:r>
                              <w:rPr>
                                <w:rFonts w:ascii="Didot" w:eastAsia="Calibri" w:hAnsi="Didot" w:cs="Didot"/>
                                <w:sz w:val="36"/>
                                <w:szCs w:val="36"/>
                              </w:rPr>
                              <w:t xml:space="preserve"> identidade e alteridade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D7340" id="Retângulo 1" o:spid="_x0000_s1027" alt="Título: Cabeçalho" style="position:absolute;left:0;text-align:left;margin-left:29.75pt;margin-top:.2pt;width:387pt;height:180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" fillcolor="#18567b [1606]" stroked="f" strokeweight="1pt">
                <v:fill color2="#18567b [1606]" rotate="t" angle="-45" colors="0 #05304a;.5 #0c496e;1 #115884" focus="100%" type="gradient"/>
                <v:textbox inset="11.52pt,18pt,11.52pt,7.2pt">
                  <w:txbxContent>
                    <w:p w14:paraId="3BAD62CA" w14:textId="77777777" w:rsidR="00CC688F" w:rsidRPr="00A260B4" w:rsidRDefault="00B54CE1" w:rsidP="0046432D">
                      <w:pPr>
                        <w:pStyle w:val="Ttulo"/>
                        <w:ind w:right="-57"/>
                        <w:rPr>
                          <w:rFonts w:ascii="Didot" w:hAnsi="Didot" w:cs="Didot"/>
                          <w:lang w:bidi="pt-BR"/>
                        </w:rPr>
                      </w:pPr>
                      <w:r w:rsidRPr="00A260B4">
                        <w:rPr>
                          <w:rFonts w:ascii="Didot" w:eastAsia="Calibri" w:hAnsi="Didot" w:cs="Didot"/>
                          <w:lang w:bidi="pt-BR"/>
                        </w:rPr>
                        <w:t>III</w:t>
                      </w:r>
                      <w:r w:rsidRPr="00A260B4">
                        <w:rPr>
                          <w:rFonts w:ascii="Didot" w:hAnsi="Didot" w:cs="Didot"/>
                          <w:lang w:bidi="pt-BR"/>
                        </w:rPr>
                        <w:t xml:space="preserve"> </w:t>
                      </w:r>
                      <w:r w:rsidRPr="00A260B4">
                        <w:rPr>
                          <w:rFonts w:ascii="Didot" w:eastAsia="Calibri" w:hAnsi="Didot" w:cs="Didot"/>
                          <w:lang w:bidi="pt-BR"/>
                        </w:rPr>
                        <w:t>Encontro</w:t>
                      </w:r>
                      <w:r w:rsidRPr="00A260B4">
                        <w:rPr>
                          <w:rFonts w:ascii="Didot" w:hAnsi="Didot" w:cs="Didot"/>
                          <w:lang w:bidi="pt-BR"/>
                        </w:rPr>
                        <w:t xml:space="preserve"> </w:t>
                      </w:r>
                      <w:proofErr w:type="spellStart"/>
                      <w:r w:rsidRPr="00A260B4">
                        <w:rPr>
                          <w:rFonts w:ascii="Didot" w:eastAsia="Calibri" w:hAnsi="Didot" w:cs="Didot"/>
                          <w:lang w:bidi="pt-BR"/>
                        </w:rPr>
                        <w:t>Transfopress</w:t>
                      </w:r>
                      <w:proofErr w:type="spellEnd"/>
                      <w:r w:rsidRPr="00A260B4">
                        <w:rPr>
                          <w:rFonts w:ascii="Didot" w:hAnsi="Didot" w:cs="Didot"/>
                          <w:lang w:bidi="pt-BR"/>
                        </w:rPr>
                        <w:t xml:space="preserve"> </w:t>
                      </w:r>
                      <w:r w:rsidRPr="00A260B4">
                        <w:rPr>
                          <w:rFonts w:ascii="Didot" w:eastAsia="Calibri" w:hAnsi="Didot" w:cs="Didot"/>
                          <w:lang w:bidi="pt-BR"/>
                        </w:rPr>
                        <w:t>Brasil</w:t>
                      </w:r>
                    </w:p>
                    <w:p w14:paraId="77F6F28D" w14:textId="77777777" w:rsidR="00E85D76" w:rsidRDefault="00D42B6B" w:rsidP="0046432D">
                      <w:pPr>
                        <w:pStyle w:val="Ttulo"/>
                        <w:ind w:right="-57"/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</w:pPr>
                      <w:r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 xml:space="preserve">Imprensa </w:t>
                      </w:r>
                      <w:r w:rsidR="00E85D76"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 xml:space="preserve">em língua </w:t>
                      </w:r>
                      <w:r w:rsidR="002A69FC"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>estrangeira</w:t>
                      </w:r>
                      <w:r w:rsidR="00E85D76"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>:</w:t>
                      </w:r>
                    </w:p>
                    <w:p w14:paraId="687694F5" w14:textId="57C40D5F" w:rsidR="006C20E7" w:rsidRPr="005A0A78" w:rsidRDefault="00E85D76" w:rsidP="0046432D">
                      <w:pPr>
                        <w:pStyle w:val="Ttulo"/>
                        <w:ind w:right="-57"/>
                        <w:rPr>
                          <w:rFonts w:ascii="Didot" w:hAnsi="Didot" w:cs="Dido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>entre</w:t>
                      </w:r>
                      <w:proofErr w:type="gramEnd"/>
                      <w:r>
                        <w:rPr>
                          <w:rFonts w:ascii="Didot" w:eastAsia="Calibri" w:hAnsi="Didot" w:cs="Didot"/>
                          <w:sz w:val="36"/>
                          <w:szCs w:val="36"/>
                        </w:rPr>
                        <w:t xml:space="preserve"> identidade e alteridade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EB5F7C" w:rsidRPr="00CE1553">
        <w:rPr>
          <w:noProof/>
          <w:color w:val="000000" w:themeColor="text1"/>
          <w:sz w:val="24"/>
          <w:szCs w:val="24"/>
          <w:lang w:eastAsia="pt-BR" w:bidi="ar-SA"/>
        </w:rPr>
        <w:drawing>
          <wp:anchor distT="0" distB="0" distL="114300" distR="114300" simplePos="0" relativeHeight="251666432" behindDoc="1" locked="0" layoutInCell="1" allowOverlap="1" wp14:anchorId="00B76E9E" wp14:editId="66A9AD5E">
            <wp:simplePos x="0" y="0"/>
            <wp:positionH relativeFrom="column">
              <wp:posOffset>-2475230</wp:posOffset>
            </wp:positionH>
            <wp:positionV relativeFrom="paragraph">
              <wp:posOffset>-869315</wp:posOffset>
            </wp:positionV>
            <wp:extent cx="8982710" cy="12464415"/>
            <wp:effectExtent l="0" t="0" r="8890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 Título.png"/>
                    <pic:cNvPicPr/>
                  </pic:nvPicPr>
                  <pic:blipFill>
                    <a:blip r:embed="rId12">
                      <a:grayscl/>
                      <a:alphaModFix amt="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710" cy="1246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58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O grupo </w:t>
      </w:r>
      <w:proofErr w:type="spellStart"/>
      <w:r w:rsidR="00AA4058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Transfopr</w:t>
      </w:r>
      <w:r w:rsidR="00760A4A" w:rsidRPr="00CE1553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ess</w:t>
      </w:r>
      <w:proofErr w:type="spellEnd"/>
      <w:r w:rsidR="00760A4A" w:rsidRPr="00CE1553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 (CHCSC-UVSQ) foi criado há quatro anos</w:t>
      </w:r>
      <w:r w:rsidR="00AA4058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 com a proposta de refletir sobre a imprensa </w:t>
      </w:r>
      <w:r w:rsidR="0001696D" w:rsidRPr="00CE1553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periódica </w:t>
      </w:r>
      <w:r w:rsidR="00AA4058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publicada em língua estrangeira</w:t>
      </w:r>
      <w:r w:rsidR="00E85C2D" w:rsidRPr="00CE1553">
        <w:rPr>
          <w:rFonts w:ascii="Charter Roman" w:hAnsi="Charter Roman"/>
          <w:noProof/>
          <w:color w:val="000000" w:themeColor="text1"/>
          <w:sz w:val="24"/>
          <w:szCs w:val="24"/>
          <w:lang w:eastAsia="pt-BR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712B8DBF" wp14:editId="5B5003C4">
                <wp:simplePos x="0" y="0"/>
                <wp:positionH relativeFrom="page">
                  <wp:posOffset>111760</wp:posOffset>
                </wp:positionH>
                <wp:positionV relativeFrom="page">
                  <wp:posOffset>2700655</wp:posOffset>
                </wp:positionV>
                <wp:extent cx="2566035" cy="3301365"/>
                <wp:effectExtent l="0" t="0" r="0" b="0"/>
                <wp:wrapSquare wrapText="bothSides"/>
                <wp:docPr id="3" name="Caixa de texto 3" title="Barra lat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330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D8785" w14:textId="77777777" w:rsidR="00CC688F" w:rsidRPr="00AD2F45" w:rsidRDefault="00A93084" w:rsidP="000E1DDE">
                            <w:pPr>
                              <w:pStyle w:val="Citao"/>
                              <w:spacing w:before="120" w:after="0" w:line="240" w:lineRule="auto"/>
                              <w:ind w:left="-567"/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  <w:t>Comissão Organizadora</w:t>
                            </w:r>
                          </w:p>
                          <w:p w14:paraId="210EF0C1" w14:textId="77777777" w:rsidR="009B723D" w:rsidRPr="00AD2F45" w:rsidRDefault="009B723D" w:rsidP="00555993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Isabel Lustosa</w:t>
                            </w:r>
                          </w:p>
                          <w:p w14:paraId="5BCC765A" w14:textId="6FC95EA9" w:rsidR="00555993" w:rsidRPr="00AD2F45" w:rsidRDefault="00555993" w:rsidP="00555993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Tania Regina de Luca</w:t>
                            </w:r>
                          </w:p>
                          <w:p w14:paraId="306D92F1" w14:textId="77777777" w:rsidR="009B723D" w:rsidRPr="00AD2F45" w:rsidRDefault="009B723D" w:rsidP="009B723D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Valéria Guimarães</w:t>
                            </w:r>
                          </w:p>
                          <w:p w14:paraId="41AD4CF1" w14:textId="77777777" w:rsidR="009B723D" w:rsidRPr="00AD2F45" w:rsidRDefault="009B723D" w:rsidP="00555993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</w:p>
                          <w:p w14:paraId="7815FE3E" w14:textId="38F4B60A" w:rsidR="00F450B7" w:rsidRPr="00AD2F45" w:rsidRDefault="00F450B7" w:rsidP="00F450B7">
                            <w:pPr>
                              <w:pStyle w:val="Citao"/>
                              <w:spacing w:before="120" w:after="0" w:line="240" w:lineRule="auto"/>
                              <w:ind w:left="-567"/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  <w:t>Comissão de Trabalho</w:t>
                            </w:r>
                          </w:p>
                          <w:p w14:paraId="554C7F23" w14:textId="6437C2F2" w:rsidR="00F450B7" w:rsidRPr="00AD2F45" w:rsidRDefault="0073176C" w:rsidP="00F450B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 xml:space="preserve">Marília </w:t>
                            </w:r>
                            <w:proofErr w:type="spellStart"/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Lutfi</w:t>
                            </w:r>
                            <w:proofErr w:type="spellEnd"/>
                          </w:p>
                          <w:p w14:paraId="54DF5491" w14:textId="77777777" w:rsidR="009B723D" w:rsidRPr="00AD2F45" w:rsidRDefault="009B723D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</w:p>
                          <w:p w14:paraId="157FAA1A" w14:textId="16BC17EB" w:rsidR="002A5786" w:rsidRPr="00AD2F45" w:rsidRDefault="009B723D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  <w:t>Realiz</w:t>
                            </w:r>
                            <w:r w:rsidR="002A5786" w:rsidRPr="00AD2F45"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  <w:t>ação</w:t>
                            </w:r>
                          </w:p>
                          <w:p w14:paraId="5DAD5C58" w14:textId="77777777" w:rsidR="002A5786" w:rsidRPr="00AD2F45" w:rsidRDefault="002A5786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FCRB</w:t>
                            </w:r>
                          </w:p>
                          <w:p w14:paraId="5EBC7EF3" w14:textId="77777777" w:rsidR="002A5786" w:rsidRPr="00AD2F45" w:rsidRDefault="00E3451F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UNESP</w:t>
                            </w:r>
                          </w:p>
                          <w:p w14:paraId="005F0819" w14:textId="77777777" w:rsidR="002A5786" w:rsidRPr="00AD2F45" w:rsidRDefault="002A5786" w:rsidP="002A5786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</w:pPr>
                          </w:p>
                          <w:p w14:paraId="58C65610" w14:textId="77777777" w:rsidR="002A5786" w:rsidRPr="00AD2F45" w:rsidRDefault="002A5786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bidi="pt-BR"/>
                              </w:rPr>
                              <w:t>Apoio</w:t>
                            </w:r>
                          </w:p>
                          <w:p w14:paraId="1A9F39D7" w14:textId="697A9EC8" w:rsidR="002B2D00" w:rsidRPr="00AD2F45" w:rsidRDefault="002B2D00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CNPq</w:t>
                            </w:r>
                          </w:p>
                          <w:p w14:paraId="4BE07962" w14:textId="3F25E170" w:rsidR="00A93084" w:rsidRPr="00AD2F45" w:rsidRDefault="00567668" w:rsidP="007512F7">
                            <w:pPr>
                              <w:pStyle w:val="Citao"/>
                              <w:spacing w:after="0" w:line="240" w:lineRule="auto"/>
                              <w:ind w:left="-567"/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</w:pPr>
                            <w:r w:rsidRPr="00AD2F45">
                              <w:rPr>
                                <w:rFonts w:ascii="Charter Roman" w:hAnsi="Charter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bidi="pt-BR"/>
                              </w:rPr>
                              <w:t>FAPESP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8DBF" id="Caixa de texto 3" o:spid="_x0000_s1028" type="#_x0000_t202" alt="Título: Barra lateral" style="position:absolute;left:0;text-align:left;margin-left:8.8pt;margin-top:212.65pt;width:202.05pt;height:259.9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" o:allowoverlap="f" filled="f" stroked="f" strokeweight=".5pt">
                <v:textbox style="mso-fit-shape-to-text:t" inset="36pt,0,11.52pt,18pt">
                  <w:txbxContent>
                    <w:p w14:paraId="2F6D8785" w14:textId="77777777" w:rsidR="00CC688F" w:rsidRPr="00AD2F45" w:rsidRDefault="00A93084" w:rsidP="000E1DDE">
                      <w:pPr>
                        <w:pStyle w:val="Citao"/>
                        <w:spacing w:before="120" w:after="0" w:line="240" w:lineRule="auto"/>
                        <w:ind w:left="-567"/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  <w:t>Comissão Organizadora</w:t>
                      </w:r>
                    </w:p>
                    <w:p w14:paraId="210EF0C1" w14:textId="77777777" w:rsidR="009B723D" w:rsidRPr="00AD2F45" w:rsidRDefault="009B723D" w:rsidP="00555993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Isabel Lustosa</w:t>
                      </w:r>
                    </w:p>
                    <w:p w14:paraId="5BCC765A" w14:textId="6FC95EA9" w:rsidR="00555993" w:rsidRPr="00AD2F45" w:rsidRDefault="00555993" w:rsidP="00555993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Tania Regina de Luca</w:t>
                      </w:r>
                    </w:p>
                    <w:p w14:paraId="306D92F1" w14:textId="77777777" w:rsidR="009B723D" w:rsidRPr="00AD2F45" w:rsidRDefault="009B723D" w:rsidP="009B723D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Valéria Guimarães</w:t>
                      </w:r>
                    </w:p>
                    <w:p w14:paraId="41AD4CF1" w14:textId="77777777" w:rsidR="009B723D" w:rsidRPr="00AD2F45" w:rsidRDefault="009B723D" w:rsidP="00555993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</w:p>
                    <w:p w14:paraId="7815FE3E" w14:textId="38F4B60A" w:rsidR="00F450B7" w:rsidRPr="00AD2F45" w:rsidRDefault="00F450B7" w:rsidP="00F450B7">
                      <w:pPr>
                        <w:pStyle w:val="Citao"/>
                        <w:spacing w:before="120" w:after="0" w:line="240" w:lineRule="auto"/>
                        <w:ind w:left="-567"/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  <w:t>Comissão de Trabalho</w:t>
                      </w:r>
                    </w:p>
                    <w:p w14:paraId="554C7F23" w14:textId="6437C2F2" w:rsidR="00F450B7" w:rsidRPr="00AD2F45" w:rsidRDefault="0073176C" w:rsidP="00F450B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 xml:space="preserve">Marília </w:t>
                      </w:r>
                      <w:proofErr w:type="spellStart"/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Lutfi</w:t>
                      </w:r>
                      <w:proofErr w:type="spellEnd"/>
                    </w:p>
                    <w:p w14:paraId="54DF5491" w14:textId="77777777" w:rsidR="009B723D" w:rsidRPr="00AD2F45" w:rsidRDefault="009B723D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</w:p>
                    <w:p w14:paraId="157FAA1A" w14:textId="16BC17EB" w:rsidR="002A5786" w:rsidRPr="00AD2F45" w:rsidRDefault="009B723D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  <w:t>Realiz</w:t>
                      </w:r>
                      <w:r w:rsidR="002A5786" w:rsidRPr="00AD2F45"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  <w:t>ação</w:t>
                      </w:r>
                    </w:p>
                    <w:p w14:paraId="5DAD5C58" w14:textId="77777777" w:rsidR="002A5786" w:rsidRPr="00AD2F45" w:rsidRDefault="002A5786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FCRB</w:t>
                      </w:r>
                    </w:p>
                    <w:p w14:paraId="5EBC7EF3" w14:textId="77777777" w:rsidR="002A5786" w:rsidRPr="00AD2F45" w:rsidRDefault="00E3451F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UNESP</w:t>
                      </w:r>
                    </w:p>
                    <w:p w14:paraId="005F0819" w14:textId="77777777" w:rsidR="002A5786" w:rsidRPr="00AD2F45" w:rsidRDefault="002A5786" w:rsidP="002A5786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</w:pPr>
                    </w:p>
                    <w:p w14:paraId="58C65610" w14:textId="77777777" w:rsidR="002A5786" w:rsidRPr="00AD2F45" w:rsidRDefault="002A5786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b/>
                          <w:i w:val="0"/>
                          <w:color w:val="000000" w:themeColor="text1"/>
                          <w:sz w:val="24"/>
                          <w:szCs w:val="24"/>
                          <w:lang w:bidi="pt-BR"/>
                        </w:rPr>
                        <w:t>Apoio</w:t>
                      </w:r>
                    </w:p>
                    <w:p w14:paraId="1A9F39D7" w14:textId="697A9EC8" w:rsidR="002B2D00" w:rsidRPr="00AD2F45" w:rsidRDefault="002B2D00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CNPq</w:t>
                      </w:r>
                    </w:p>
                    <w:p w14:paraId="4BE07962" w14:textId="3F25E170" w:rsidR="00A93084" w:rsidRPr="00AD2F45" w:rsidRDefault="00567668" w:rsidP="007512F7">
                      <w:pPr>
                        <w:pStyle w:val="Citao"/>
                        <w:spacing w:after="0" w:line="240" w:lineRule="auto"/>
                        <w:ind w:left="-567"/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</w:pPr>
                      <w:r w:rsidRPr="00AD2F45">
                        <w:rPr>
                          <w:rFonts w:ascii="Charter Roman" w:hAnsi="Charter Roman"/>
                          <w:i w:val="0"/>
                          <w:color w:val="000000" w:themeColor="text1"/>
                          <w:sz w:val="22"/>
                          <w:szCs w:val="22"/>
                          <w:lang w:bidi="pt-BR"/>
                        </w:rPr>
                        <w:t>FAPESP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439A" w:rsidRPr="00CE1553">
        <w:rPr>
          <w:rFonts w:ascii="Charter Roman" w:hAnsi="Charter Roman"/>
          <w:color w:val="000000" w:themeColor="text1"/>
          <w:sz w:val="24"/>
          <w:szCs w:val="24"/>
        </w:rPr>
        <w:t xml:space="preserve">. 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 xml:space="preserve">Quase sempre excluída da historiografia </w:t>
      </w:r>
      <w:r w:rsidR="0001696D" w:rsidRPr="00CE1553">
        <w:rPr>
          <w:rFonts w:ascii="Charter Roman" w:hAnsi="Charter Roman"/>
          <w:color w:val="000000" w:themeColor="text1"/>
          <w:sz w:val="24"/>
          <w:szCs w:val="24"/>
        </w:rPr>
        <w:t>nacional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 xml:space="preserve">, citada de maneira episódica ou restrita aos estudos sobre imigração, </w:t>
      </w:r>
      <w:r w:rsidR="00AA7AA0" w:rsidRPr="00CE1553">
        <w:rPr>
          <w:rFonts w:ascii="Charter Roman" w:hAnsi="Charter Roman"/>
          <w:color w:val="000000" w:themeColor="text1"/>
          <w:sz w:val="24"/>
          <w:szCs w:val="24"/>
        </w:rPr>
        <w:t xml:space="preserve">essa imprensa compõe 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 xml:space="preserve">um corpus que tem chamado a atenção pelas </w:t>
      </w:r>
      <w:r w:rsidR="00927059" w:rsidRPr="00CE1553">
        <w:rPr>
          <w:rFonts w:ascii="Charter Roman" w:hAnsi="Charter Roman"/>
          <w:color w:val="000000" w:themeColor="text1"/>
          <w:sz w:val="24"/>
          <w:szCs w:val="24"/>
        </w:rPr>
        <w:t xml:space="preserve">novas 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>questões que suscita.</w:t>
      </w:r>
      <w:r w:rsidR="00821DCB" w:rsidRPr="00CE1553">
        <w:rPr>
          <w:rFonts w:ascii="Charter Roman" w:hAnsi="Charter Roman"/>
          <w:color w:val="000000" w:themeColor="text1"/>
          <w:sz w:val="24"/>
          <w:szCs w:val="24"/>
        </w:rPr>
        <w:t xml:space="preserve"> </w:t>
      </w:r>
      <w:r w:rsidR="0001696D" w:rsidRPr="00CE1553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Sua</w:t>
      </w:r>
      <w:r w:rsidR="00821DCB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 característica singular </w:t>
      </w:r>
      <w:r w:rsidR="0001696D" w:rsidRPr="00CE1553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como</w:t>
      </w:r>
      <w:r w:rsidR="00821DCB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 objeto de estudos provoca reflexões sobre</w:t>
      </w:r>
      <w:bookmarkStart w:id="0" w:name="_GoBack"/>
      <w:bookmarkEnd w:id="0"/>
      <w:r w:rsidR="00821DCB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 xml:space="preserve"> a existência de enclaves culturais em ambientes de aparente homogeneidade nacional. Também faz pensar sobre as trocas transnacionais que resultam das interações entre os agentes nela envolvidos. </w:t>
      </w:r>
      <w:r w:rsidR="00920892" w:rsidRPr="00CE1553">
        <w:rPr>
          <w:rFonts w:ascii="Charter Roman" w:hAnsi="Charter Roman"/>
          <w:color w:val="000000" w:themeColor="text1"/>
          <w:sz w:val="24"/>
          <w:szCs w:val="24"/>
        </w:rPr>
        <w:t>P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 xml:space="preserve">esquisadores brasileiros têm se dedicado a repertoriar, organizar e analisar revistas, jornais, almanaques, boletins e todo tipo de </w:t>
      </w:r>
      <w:r w:rsidR="00AB0F7F" w:rsidRPr="00CE1553">
        <w:rPr>
          <w:rFonts w:ascii="Charter Roman" w:hAnsi="Charter Roman"/>
          <w:color w:val="000000" w:themeColor="text1"/>
          <w:sz w:val="24"/>
          <w:szCs w:val="24"/>
        </w:rPr>
        <w:t xml:space="preserve">impressos </w:t>
      </w:r>
      <w:r w:rsidR="003A5E51" w:rsidRPr="00CE1553">
        <w:rPr>
          <w:rFonts w:ascii="Charter Roman" w:hAnsi="Charter Roman"/>
          <w:color w:val="000000" w:themeColor="text1"/>
          <w:sz w:val="24"/>
          <w:szCs w:val="24"/>
        </w:rPr>
        <w:t>periódicos publicados em lí</w:t>
      </w:r>
      <w:r w:rsidR="004C377B" w:rsidRPr="00CE1553">
        <w:rPr>
          <w:rFonts w:ascii="Charter Roman" w:hAnsi="Charter Roman"/>
          <w:color w:val="000000" w:themeColor="text1"/>
          <w:sz w:val="24"/>
          <w:szCs w:val="24"/>
        </w:rPr>
        <w:t>ngua estrangeira</w:t>
      </w:r>
      <w:r w:rsidR="005367AB" w:rsidRPr="00CE1553">
        <w:rPr>
          <w:rFonts w:ascii="Charter Roman" w:hAnsi="Charter Roman"/>
          <w:color w:val="000000" w:themeColor="text1"/>
          <w:sz w:val="24"/>
          <w:szCs w:val="24"/>
        </w:rPr>
        <w:t xml:space="preserve"> </w:t>
      </w:r>
      <w:r w:rsidR="005367AB" w:rsidRPr="00B7162B">
        <w:rPr>
          <w:rFonts w:ascii="Charter Roman" w:eastAsia="Times New Roman" w:hAnsi="Charter Roman" w:cs="Times New Roman"/>
          <w:color w:val="000000"/>
          <w:sz w:val="24"/>
          <w:szCs w:val="24"/>
          <w:lang w:eastAsia="pt-BR"/>
        </w:rPr>
        <w:t>em trabalhos que formam o conjunto das apresentações deste seminário</w:t>
      </w:r>
    </w:p>
    <w:p w14:paraId="6005127E" w14:textId="40D172D3" w:rsidR="00CE1553" w:rsidRPr="00CE1553" w:rsidRDefault="003A5E51" w:rsidP="0038052D">
      <w:pPr>
        <w:spacing w:after="80"/>
        <w:ind w:left="737" w:right="-351"/>
        <w:jc w:val="both"/>
        <w:rPr>
          <w:rFonts w:ascii="Charter Roman" w:hAnsi="Charter Roman"/>
          <w:color w:val="000000" w:themeColor="text1"/>
          <w:sz w:val="24"/>
          <w:szCs w:val="28"/>
        </w:rPr>
      </w:pP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O </w:t>
      </w:r>
      <w:r w:rsidRPr="00CE1553">
        <w:rPr>
          <w:rFonts w:ascii="Charter Roman" w:hAnsi="Charter Roman"/>
          <w:b/>
          <w:color w:val="000000" w:themeColor="text1"/>
          <w:sz w:val="24"/>
          <w:szCs w:val="28"/>
        </w:rPr>
        <w:t xml:space="preserve">III Encontro </w:t>
      </w:r>
      <w:proofErr w:type="spellStart"/>
      <w:r w:rsidRPr="00CE1553">
        <w:rPr>
          <w:rFonts w:ascii="Charter Roman" w:hAnsi="Charter Roman"/>
          <w:b/>
          <w:color w:val="000000" w:themeColor="text1"/>
          <w:sz w:val="24"/>
          <w:szCs w:val="28"/>
        </w:rPr>
        <w:t>Transfopress</w:t>
      </w:r>
      <w:proofErr w:type="spellEnd"/>
      <w:r w:rsidRPr="00CE1553">
        <w:rPr>
          <w:rFonts w:ascii="Charter Roman" w:hAnsi="Charter Roman"/>
          <w:b/>
          <w:color w:val="000000" w:themeColor="text1"/>
          <w:sz w:val="24"/>
          <w:szCs w:val="28"/>
        </w:rPr>
        <w:t xml:space="preserve"> Brasil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, a ser realizado na Fundação Casa de Rui Barbosa, Rio de Janeiro, nos dias 13 e 14 de novembro de 2017, marca o fim da primeira fase desse esforço coletivo com a apresentação das pesquisas realizadas até o momento, o lançamento do livro </w:t>
      </w:r>
      <w:r w:rsidRPr="00CE1553">
        <w:rPr>
          <w:rFonts w:ascii="Charter Roman" w:hAnsi="Charter Roman"/>
          <w:i/>
          <w:color w:val="000000" w:themeColor="text1"/>
          <w:sz w:val="24"/>
          <w:szCs w:val="28"/>
        </w:rPr>
        <w:t>Imprensa e</w:t>
      </w:r>
      <w:r w:rsidR="004C377B" w:rsidRPr="00CE1553">
        <w:rPr>
          <w:rFonts w:ascii="Charter Roman" w:hAnsi="Charter Roman"/>
          <w:i/>
          <w:color w:val="000000" w:themeColor="text1"/>
          <w:sz w:val="24"/>
          <w:szCs w:val="28"/>
        </w:rPr>
        <w:t>m língua estrangeira no Brasil:</w:t>
      </w:r>
      <w:r w:rsidRPr="00CE1553">
        <w:rPr>
          <w:rFonts w:ascii="Charter Roman" w:hAnsi="Charter Roman"/>
          <w:i/>
          <w:color w:val="000000" w:themeColor="text1"/>
          <w:sz w:val="24"/>
          <w:szCs w:val="28"/>
        </w:rPr>
        <w:t xml:space="preserve"> primeiras incursões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 e novas contribuições </w:t>
      </w:r>
      <w:r w:rsidR="00C759BE" w:rsidRPr="00CE1553">
        <w:rPr>
          <w:rFonts w:ascii="Charter Roman" w:hAnsi="Charter Roman"/>
          <w:color w:val="000000" w:themeColor="text1"/>
          <w:sz w:val="24"/>
          <w:szCs w:val="28"/>
        </w:rPr>
        <w:t xml:space="preserve">tendo em vista a 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continuidade </w:t>
      </w:r>
      <w:r w:rsidR="00C759BE" w:rsidRPr="00CE1553">
        <w:rPr>
          <w:rFonts w:ascii="Charter Roman" w:hAnsi="Charter Roman"/>
          <w:color w:val="000000" w:themeColor="text1"/>
          <w:sz w:val="24"/>
          <w:szCs w:val="28"/>
        </w:rPr>
        <w:t xml:space="preserve">do 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>projeto.</w:t>
      </w:r>
    </w:p>
    <w:p w14:paraId="28467251" w14:textId="77777777" w:rsidR="002300EA" w:rsidRDefault="002300EA" w:rsidP="00DB2303">
      <w:pPr>
        <w:spacing w:after="80"/>
        <w:ind w:left="709"/>
        <w:jc w:val="both"/>
        <w:rPr>
          <w:rFonts w:ascii="Charter Roman" w:hAnsi="Charter Roman"/>
          <w:b/>
          <w:color w:val="000000" w:themeColor="text1"/>
          <w:sz w:val="24"/>
          <w:szCs w:val="28"/>
        </w:rPr>
      </w:pPr>
    </w:p>
    <w:p w14:paraId="3D8BB2A3" w14:textId="15913817" w:rsidR="00DB2303" w:rsidRPr="002300EA" w:rsidRDefault="00702D8E" w:rsidP="00DB2303">
      <w:pPr>
        <w:spacing w:after="80"/>
        <w:ind w:left="709"/>
        <w:jc w:val="both"/>
        <w:rPr>
          <w:rFonts w:ascii="Charter Roman" w:hAnsi="Charter Roman"/>
          <w:b/>
          <w:color w:val="000000" w:themeColor="text1"/>
          <w:sz w:val="26"/>
          <w:szCs w:val="28"/>
        </w:rPr>
      </w:pPr>
      <w:r w:rsidRPr="002300EA">
        <w:rPr>
          <w:rFonts w:ascii="Charter Roman" w:hAnsi="Charter Roman"/>
          <w:b/>
          <w:color w:val="000000" w:themeColor="text1"/>
          <w:sz w:val="26"/>
          <w:szCs w:val="28"/>
        </w:rPr>
        <w:t>S</w:t>
      </w:r>
      <w:r w:rsidR="002B2D00" w:rsidRPr="002300EA">
        <w:rPr>
          <w:rFonts w:ascii="Charter Roman" w:hAnsi="Charter Roman"/>
          <w:b/>
          <w:color w:val="000000" w:themeColor="text1"/>
          <w:sz w:val="26"/>
          <w:szCs w:val="28"/>
        </w:rPr>
        <w:t xml:space="preserve">ubmissão </w:t>
      </w:r>
      <w:r w:rsidR="00AF6273" w:rsidRPr="002300EA">
        <w:rPr>
          <w:rFonts w:ascii="Charter Roman" w:hAnsi="Charter Roman"/>
          <w:b/>
          <w:color w:val="000000" w:themeColor="text1"/>
          <w:sz w:val="26"/>
          <w:szCs w:val="28"/>
        </w:rPr>
        <w:t xml:space="preserve">de </w:t>
      </w:r>
      <w:r w:rsidRPr="002300EA">
        <w:rPr>
          <w:rFonts w:ascii="Charter Roman" w:hAnsi="Charter Roman"/>
          <w:b/>
          <w:color w:val="000000" w:themeColor="text1"/>
          <w:sz w:val="26"/>
          <w:szCs w:val="28"/>
        </w:rPr>
        <w:t>Resumos</w:t>
      </w:r>
    </w:p>
    <w:p w14:paraId="35640AE4" w14:textId="423CB6E7" w:rsidR="00DB5671" w:rsidRPr="00CE1553" w:rsidRDefault="00365B91" w:rsidP="0038052D">
      <w:pPr>
        <w:spacing w:after="80"/>
        <w:ind w:left="709" w:right="-351"/>
        <w:jc w:val="both"/>
        <w:rPr>
          <w:rFonts w:ascii="Charter Roman" w:hAnsi="Charter Roman"/>
          <w:color w:val="000000" w:themeColor="text1"/>
          <w:sz w:val="24"/>
          <w:szCs w:val="28"/>
        </w:rPr>
      </w:pP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O </w:t>
      </w:r>
      <w:r w:rsidR="00631741" w:rsidRPr="00CE1553">
        <w:rPr>
          <w:rFonts w:ascii="Charter Roman" w:hAnsi="Charter Roman"/>
          <w:color w:val="000000" w:themeColor="text1"/>
          <w:sz w:val="24"/>
          <w:szCs w:val="28"/>
        </w:rPr>
        <w:t>prazo para o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 </w:t>
      </w:r>
      <w:r w:rsidR="002B2D00" w:rsidRPr="00CE1553">
        <w:rPr>
          <w:rFonts w:ascii="Charter Roman" w:hAnsi="Charter Roman"/>
          <w:color w:val="000000" w:themeColor="text1"/>
          <w:sz w:val="24"/>
          <w:szCs w:val="28"/>
        </w:rPr>
        <w:t xml:space="preserve">envio de </w:t>
      </w:r>
      <w:r w:rsidR="00702D8E" w:rsidRPr="00CE1553">
        <w:rPr>
          <w:rFonts w:ascii="Charter Roman" w:hAnsi="Charter Roman"/>
          <w:b/>
          <w:color w:val="000000" w:themeColor="text1"/>
          <w:sz w:val="24"/>
          <w:szCs w:val="28"/>
        </w:rPr>
        <w:t>Resumos</w:t>
      </w:r>
      <w:r w:rsidR="002B2D00" w:rsidRPr="00CE1553">
        <w:rPr>
          <w:rFonts w:ascii="Charter Roman" w:hAnsi="Charter Roman"/>
          <w:color w:val="000000" w:themeColor="text1"/>
          <w:sz w:val="24"/>
          <w:szCs w:val="28"/>
        </w:rPr>
        <w:t xml:space="preserve"> 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>é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 xml:space="preserve"> </w:t>
      </w:r>
      <w:r w:rsidR="00E72763" w:rsidRPr="00CE1553">
        <w:rPr>
          <w:rFonts w:ascii="Charter Roman" w:hAnsi="Charter Roman"/>
          <w:b/>
          <w:color w:val="000000" w:themeColor="text1"/>
          <w:sz w:val="24"/>
          <w:szCs w:val="28"/>
        </w:rPr>
        <w:t>30</w:t>
      </w:r>
      <w:r w:rsidR="00865CD0" w:rsidRPr="00CE1553">
        <w:rPr>
          <w:rFonts w:ascii="Charter Roman" w:hAnsi="Charter Roman"/>
          <w:b/>
          <w:color w:val="000000" w:themeColor="text1"/>
          <w:sz w:val="24"/>
          <w:szCs w:val="28"/>
        </w:rPr>
        <w:t xml:space="preserve"> de </w:t>
      </w:r>
      <w:r w:rsidR="00CA3F00">
        <w:rPr>
          <w:rFonts w:ascii="Charter Roman" w:hAnsi="Charter Roman"/>
          <w:b/>
          <w:color w:val="000000" w:themeColor="text1"/>
          <w:sz w:val="24"/>
          <w:szCs w:val="28"/>
        </w:rPr>
        <w:t>julho</w:t>
      </w:r>
      <w:r w:rsidR="00865CD0" w:rsidRPr="00CE1553">
        <w:rPr>
          <w:rFonts w:ascii="Charter Roman" w:hAnsi="Charter Roman"/>
          <w:b/>
          <w:color w:val="000000" w:themeColor="text1"/>
          <w:sz w:val="24"/>
          <w:szCs w:val="28"/>
        </w:rPr>
        <w:t xml:space="preserve"> de 2017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>. Os resumos devem ter de 10 a 30 linhas</w:t>
      </w:r>
      <w:r w:rsidR="00BE654F" w:rsidRPr="00CE1553">
        <w:rPr>
          <w:rFonts w:ascii="Charter Roman" w:hAnsi="Charter Roman"/>
          <w:color w:val="000000" w:themeColor="text1"/>
          <w:sz w:val="24"/>
          <w:szCs w:val="28"/>
        </w:rPr>
        <w:t>,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 t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>ítulo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 (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>com recorte espaço-temporal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>)</w:t>
      </w:r>
      <w:r w:rsidR="00BE654F" w:rsidRPr="00CE1553">
        <w:rPr>
          <w:rFonts w:ascii="Charter Roman" w:hAnsi="Charter Roman"/>
          <w:color w:val="000000" w:themeColor="text1"/>
          <w:sz w:val="24"/>
          <w:szCs w:val="28"/>
        </w:rPr>
        <w:t>, n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>ome</w:t>
      </w:r>
      <w:r w:rsidR="00BC3480" w:rsidRPr="00CE1553">
        <w:rPr>
          <w:rFonts w:ascii="Charter Roman" w:hAnsi="Charter Roman"/>
          <w:color w:val="000000" w:themeColor="text1"/>
          <w:sz w:val="24"/>
          <w:szCs w:val="28"/>
        </w:rPr>
        <w:t xml:space="preserve"> do pesquisador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>, titulação</w:t>
      </w:r>
      <w:r w:rsidR="00BF6CB4" w:rsidRPr="00CE1553">
        <w:rPr>
          <w:rFonts w:ascii="Charter Roman" w:hAnsi="Charter Roman"/>
          <w:color w:val="000000" w:themeColor="text1"/>
          <w:sz w:val="24"/>
          <w:szCs w:val="28"/>
        </w:rPr>
        <w:t xml:space="preserve"> (mínimo Doutorado)</w:t>
      </w:r>
      <w:r w:rsidR="003007C2" w:rsidRPr="00CE1553">
        <w:rPr>
          <w:rFonts w:ascii="Charter Roman" w:hAnsi="Charter Roman"/>
          <w:color w:val="000000" w:themeColor="text1"/>
          <w:sz w:val="24"/>
          <w:szCs w:val="28"/>
        </w:rPr>
        <w:t xml:space="preserve">, </w:t>
      </w:r>
      <w:r w:rsidR="00865CD0" w:rsidRPr="00CE1553">
        <w:rPr>
          <w:rFonts w:ascii="Charter Roman" w:hAnsi="Charter Roman"/>
          <w:color w:val="000000" w:themeColor="text1"/>
          <w:sz w:val="24"/>
          <w:szCs w:val="28"/>
        </w:rPr>
        <w:t>instituição, e-mail de contato</w:t>
      </w:r>
      <w:r w:rsidR="00BC3480" w:rsidRPr="00CE1553">
        <w:rPr>
          <w:rFonts w:ascii="Charter Roman" w:hAnsi="Charter Roman"/>
          <w:color w:val="000000" w:themeColor="text1"/>
          <w:sz w:val="24"/>
          <w:szCs w:val="28"/>
        </w:rPr>
        <w:t>.</w:t>
      </w:r>
    </w:p>
    <w:p w14:paraId="498A42D1" w14:textId="3F0186D3" w:rsidR="001521F3" w:rsidRPr="00CE1553" w:rsidRDefault="00865CD0" w:rsidP="00F41B70">
      <w:pPr>
        <w:spacing w:after="80"/>
        <w:ind w:left="709"/>
        <w:jc w:val="both"/>
        <w:rPr>
          <w:rFonts w:ascii="Charter Roman" w:hAnsi="Charter Roman"/>
          <w:color w:val="000000" w:themeColor="text1"/>
          <w:sz w:val="24"/>
          <w:szCs w:val="28"/>
        </w:rPr>
      </w:pP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Envio para: </w:t>
      </w:r>
      <w:hyperlink r:id="rId14" w:history="1">
        <w:r w:rsidRPr="00CE1553">
          <w:rPr>
            <w:rStyle w:val="Hiperlink"/>
            <w:rFonts w:ascii="Charter Roman" w:hAnsi="Charter Roman"/>
            <w:b/>
            <w:color w:val="000000" w:themeColor="text1"/>
            <w:sz w:val="24"/>
            <w:szCs w:val="28"/>
          </w:rPr>
          <w:t>transfopress@uol.com.br</w:t>
        </w:r>
      </w:hyperlink>
      <w:r w:rsidR="003007C2" w:rsidRPr="00CE1553">
        <w:rPr>
          <w:rFonts w:ascii="Charter Roman" w:hAnsi="Charter Roman"/>
          <w:color w:val="000000" w:themeColor="text1"/>
          <w:sz w:val="24"/>
          <w:szCs w:val="28"/>
        </w:rPr>
        <w:t xml:space="preserve"> </w:t>
      </w:r>
    </w:p>
    <w:p w14:paraId="3E2EE650" w14:textId="77777777" w:rsidR="002300EA" w:rsidRDefault="002300EA" w:rsidP="00B40C11">
      <w:pPr>
        <w:spacing w:after="80"/>
        <w:ind w:left="709"/>
        <w:jc w:val="both"/>
        <w:rPr>
          <w:rFonts w:ascii="Charter Roman" w:hAnsi="Charter Roman"/>
          <w:b/>
          <w:color w:val="000000" w:themeColor="text1"/>
          <w:sz w:val="24"/>
          <w:szCs w:val="28"/>
        </w:rPr>
      </w:pPr>
    </w:p>
    <w:p w14:paraId="4ACF430F" w14:textId="75F361A4" w:rsidR="00DB2303" w:rsidRPr="002300EA" w:rsidRDefault="00DB2303" w:rsidP="00B40C11">
      <w:pPr>
        <w:spacing w:after="80"/>
        <w:ind w:left="709"/>
        <w:jc w:val="both"/>
        <w:rPr>
          <w:rFonts w:ascii="Charter Roman" w:hAnsi="Charter Roman"/>
          <w:color w:val="000000" w:themeColor="text1"/>
          <w:sz w:val="26"/>
          <w:szCs w:val="28"/>
        </w:rPr>
      </w:pPr>
      <w:r w:rsidRPr="002300EA">
        <w:rPr>
          <w:rFonts w:ascii="Charter Roman" w:hAnsi="Charter Roman"/>
          <w:b/>
          <w:color w:val="000000" w:themeColor="text1"/>
          <w:sz w:val="26"/>
          <w:szCs w:val="28"/>
        </w:rPr>
        <w:t>Ouvintes</w:t>
      </w:r>
    </w:p>
    <w:p w14:paraId="7704110E" w14:textId="7311E13B" w:rsidR="00DB2303" w:rsidRPr="00CE1553" w:rsidRDefault="001521F3" w:rsidP="007A1A49">
      <w:pPr>
        <w:tabs>
          <w:tab w:val="left" w:pos="6491"/>
        </w:tabs>
        <w:spacing w:after="80"/>
        <w:ind w:left="709" w:right="-351"/>
        <w:jc w:val="both"/>
        <w:rPr>
          <w:rFonts w:ascii="Charter Roman" w:hAnsi="Charter Roman"/>
          <w:color w:val="000000" w:themeColor="text1"/>
          <w:sz w:val="24"/>
          <w:szCs w:val="28"/>
        </w:rPr>
      </w:pPr>
      <w:r w:rsidRPr="00CE1553">
        <w:rPr>
          <w:rFonts w:ascii="Charter Roman" w:hAnsi="Charter Roman"/>
          <w:color w:val="000000" w:themeColor="text1"/>
          <w:sz w:val="24"/>
          <w:szCs w:val="28"/>
        </w:rPr>
        <w:t>Não</w:t>
      </w:r>
      <w:r w:rsidR="00B40C11" w:rsidRPr="00CE1553">
        <w:rPr>
          <w:rFonts w:ascii="Charter Roman" w:hAnsi="Charter Roman"/>
          <w:color w:val="000000" w:themeColor="text1"/>
          <w:sz w:val="24"/>
          <w:szCs w:val="28"/>
        </w:rPr>
        <w:t xml:space="preserve"> é </w:t>
      </w:r>
      <w:r w:rsidR="00786400" w:rsidRPr="00CE1553">
        <w:rPr>
          <w:rFonts w:ascii="Charter Roman" w:hAnsi="Charter Roman"/>
          <w:color w:val="000000" w:themeColor="text1"/>
          <w:sz w:val="24"/>
          <w:szCs w:val="28"/>
        </w:rPr>
        <w:t>necessária a inscrição prévia</w:t>
      </w:r>
      <w:r w:rsidRPr="00CE1553">
        <w:rPr>
          <w:rFonts w:ascii="Charter Roman" w:hAnsi="Charter Roman"/>
          <w:color w:val="000000" w:themeColor="text1"/>
          <w:sz w:val="24"/>
          <w:szCs w:val="28"/>
        </w:rPr>
        <w:t xml:space="preserve"> para Ouvintes.</w:t>
      </w:r>
      <w:r w:rsidR="007A1A49">
        <w:rPr>
          <w:rFonts w:ascii="Charter Roman" w:hAnsi="Charter Roman"/>
          <w:color w:val="000000" w:themeColor="text1"/>
          <w:sz w:val="24"/>
          <w:szCs w:val="28"/>
        </w:rPr>
        <w:tab/>
      </w:r>
    </w:p>
    <w:p w14:paraId="700D46FD" w14:textId="691CF4E3" w:rsidR="00043169" w:rsidRPr="00043169" w:rsidRDefault="00402625" w:rsidP="00906449">
      <w:pPr>
        <w:pStyle w:val="Ttulo1"/>
        <w:ind w:left="709"/>
      </w:pPr>
      <w:r w:rsidRPr="003A5E51"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5F04788B" wp14:editId="67260EA7">
                <wp:simplePos x="0" y="0"/>
                <wp:positionH relativeFrom="page">
                  <wp:posOffset>38100</wp:posOffset>
                </wp:positionH>
                <wp:positionV relativeFrom="line">
                  <wp:posOffset>0</wp:posOffset>
                </wp:positionV>
                <wp:extent cx="2566035" cy="965835"/>
                <wp:effectExtent l="0" t="0" r="0" b="0"/>
                <wp:wrapSquare wrapText="bothSides"/>
                <wp:docPr id="9" name="Caixa de texto 9" title="Barra lat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965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233E7D" w14:textId="77777777" w:rsidR="007B7C72" w:rsidRPr="005A7D12" w:rsidRDefault="00892FC7" w:rsidP="007B7C72">
                            <w:pPr>
                              <w:pStyle w:val="CitaoIntensa"/>
                              <w:spacing w:after="0" w:line="240" w:lineRule="auto"/>
                              <w:ind w:right="-57"/>
                              <w:rPr>
                                <w:rFonts w:ascii="Charter Roman" w:hAnsi="Charter Roman"/>
                                <w:i w:val="0"/>
                                <w:color w:val="676A73" w:themeColor="background2" w:themeShade="80"/>
                                <w:lang w:bidi="pt-BR"/>
                              </w:rPr>
                            </w:pPr>
                            <w:r w:rsidRPr="005A7D12">
                              <w:rPr>
                                <w:rFonts w:ascii="Charter Roman" w:hAnsi="Charter Roman"/>
                                <w:i w:val="0"/>
                                <w:color w:val="676A73" w:themeColor="background2" w:themeShade="80"/>
                                <w:lang w:bidi="pt-BR"/>
                              </w:rPr>
                              <w:t>Programação</w:t>
                            </w:r>
                          </w:p>
                          <w:p w14:paraId="06F6D816" w14:textId="2EC54FC2" w:rsidR="00CC688F" w:rsidRPr="005A7D12" w:rsidRDefault="007B7C72" w:rsidP="007B7C72">
                            <w:pPr>
                              <w:pStyle w:val="CitaoIntensa"/>
                              <w:spacing w:after="0" w:line="240" w:lineRule="auto"/>
                              <w:ind w:right="-57"/>
                              <w:rPr>
                                <w:rFonts w:ascii="Charter Roman" w:hAnsi="Charter Roman"/>
                                <w:i w:val="0"/>
                                <w:color w:val="676A73" w:themeColor="background2" w:themeShade="80"/>
                              </w:rPr>
                            </w:pPr>
                            <w:r w:rsidRPr="005A7D12">
                              <w:rPr>
                                <w:rFonts w:ascii="Charter Roman" w:hAnsi="Charter Roman"/>
                                <w:i w:val="0"/>
                                <w:color w:val="676A73" w:themeColor="background2" w:themeShade="80"/>
                                <w:lang w:bidi="pt-BR"/>
                              </w:rPr>
                              <w:t>Provisória</w:t>
                            </w:r>
                            <w:r w:rsidR="00892FC7" w:rsidRPr="005A7D12">
                              <w:rPr>
                                <w:rFonts w:ascii="Charter Roman" w:hAnsi="Charter Roman"/>
                                <w:i w:val="0"/>
                                <w:color w:val="676A73" w:themeColor="background2" w:themeShade="80"/>
                                <w:lang w:bidi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788B" id="Caixa de texto 9" o:spid="_x0000_s1029" type="#_x0000_t202" alt="Título: Barra lateral" style="position:absolute;left:0;text-align:left;margin-left:3pt;margin-top:0;width:202.05pt;height:76.0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" o:allowoverlap="f" fillcolor="window" stroked="f" strokeweight=".5pt">
                <v:textbox inset="36pt,0,11.52pt,18pt">
                  <w:txbxContent>
                    <w:p w14:paraId="50233E7D" w14:textId="77777777" w:rsidR="007B7C72" w:rsidRPr="005A7D12" w:rsidRDefault="00892FC7" w:rsidP="007B7C72">
                      <w:pPr>
                        <w:pStyle w:val="CitaoIntensa"/>
                        <w:spacing w:after="0" w:line="240" w:lineRule="auto"/>
                        <w:ind w:right="-57"/>
                        <w:rPr>
                          <w:rFonts w:ascii="Charter Roman" w:hAnsi="Charter Roman"/>
                          <w:i w:val="0"/>
                          <w:color w:val="676A73" w:themeColor="background2" w:themeShade="80"/>
                          <w:lang w:bidi="pt-BR"/>
                        </w:rPr>
                      </w:pPr>
                      <w:r w:rsidRPr="005A7D12">
                        <w:rPr>
                          <w:rFonts w:ascii="Charter Roman" w:hAnsi="Charter Roman"/>
                          <w:i w:val="0"/>
                          <w:color w:val="676A73" w:themeColor="background2" w:themeShade="80"/>
                          <w:lang w:bidi="pt-BR"/>
                        </w:rPr>
                        <w:t>Programação</w:t>
                      </w:r>
                    </w:p>
                    <w:p w14:paraId="06F6D816" w14:textId="2EC54FC2" w:rsidR="00CC688F" w:rsidRPr="005A7D12" w:rsidRDefault="007B7C72" w:rsidP="007B7C72">
                      <w:pPr>
                        <w:pStyle w:val="CitaoIntensa"/>
                        <w:spacing w:after="0" w:line="240" w:lineRule="auto"/>
                        <w:ind w:right="-57"/>
                        <w:rPr>
                          <w:rFonts w:ascii="Charter Roman" w:hAnsi="Charter Roman"/>
                          <w:i w:val="0"/>
                          <w:color w:val="676A73" w:themeColor="background2" w:themeShade="80"/>
                        </w:rPr>
                      </w:pPr>
                      <w:r w:rsidRPr="005A7D12">
                        <w:rPr>
                          <w:rFonts w:ascii="Charter Roman" w:hAnsi="Charter Roman"/>
                          <w:i w:val="0"/>
                          <w:color w:val="676A73" w:themeColor="background2" w:themeShade="80"/>
                          <w:lang w:bidi="pt-BR"/>
                        </w:rPr>
                        <w:t>Provisória</w:t>
                      </w:r>
                      <w:r w:rsidR="00892FC7" w:rsidRPr="005A7D12">
                        <w:rPr>
                          <w:rFonts w:ascii="Charter Roman" w:hAnsi="Charter Roman"/>
                          <w:i w:val="0"/>
                          <w:color w:val="676A73" w:themeColor="background2" w:themeShade="80"/>
                          <w:lang w:bidi="pt-BR"/>
                        </w:rPr>
                        <w:t xml:space="preserve">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43169">
        <w:t xml:space="preserve"> </w:t>
      </w:r>
      <w:r w:rsidR="005F265F">
        <w:t>13 de novembro</w:t>
      </w:r>
      <w:r w:rsidR="00414247">
        <w:t>, 2</w:t>
      </w:r>
      <w:r w:rsidR="00414247" w:rsidRPr="00414247">
        <w:rPr>
          <w:vertAlign w:val="superscript"/>
        </w:rPr>
        <w:t>a</w:t>
      </w:r>
      <w:r w:rsidR="00414247">
        <w:t xml:space="preserve"> feira</w:t>
      </w:r>
    </w:p>
    <w:p w14:paraId="3C9553FB" w14:textId="4B92A60A" w:rsidR="00CC688F" w:rsidRPr="00652AD3" w:rsidRDefault="00ED7015" w:rsidP="00906449">
      <w:pPr>
        <w:pStyle w:val="Ttulo2"/>
        <w:spacing w:before="0" w:line="240" w:lineRule="auto"/>
        <w:ind w:left="851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Conferência de Abertura</w:t>
      </w:r>
    </w:p>
    <w:p w14:paraId="55910869" w14:textId="2A0A43DB" w:rsidR="00ED7015" w:rsidRPr="00CA3F00" w:rsidRDefault="005F265F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  <w:lang w:val="en-US"/>
        </w:rPr>
      </w:pPr>
      <w:r w:rsidRPr="00CA3F00">
        <w:rPr>
          <w:rFonts w:ascii="Charter Roman" w:hAnsi="Charter Roman"/>
          <w:color w:val="676A73" w:themeColor="background2" w:themeShade="80"/>
          <w:lang w:val="en-US"/>
        </w:rPr>
        <w:t xml:space="preserve">Diana Cooper-Richet </w:t>
      </w:r>
      <w:r w:rsidR="007B7C72" w:rsidRPr="00CA3F00">
        <w:rPr>
          <w:rFonts w:ascii="Charter Roman" w:hAnsi="Charter Roman"/>
          <w:color w:val="676A73" w:themeColor="background2" w:themeShade="80"/>
          <w:lang w:val="en-US"/>
        </w:rPr>
        <w:t>(CHCSC-UVSQ)</w:t>
      </w:r>
    </w:p>
    <w:p w14:paraId="4960B714" w14:textId="77777777" w:rsidR="00043169" w:rsidRPr="00CA3F00" w:rsidRDefault="00043169" w:rsidP="00043169">
      <w:pPr>
        <w:shd w:val="clear" w:color="auto" w:fill="FFFFFF"/>
        <w:spacing w:after="0" w:line="240" w:lineRule="auto"/>
        <w:ind w:left="567"/>
        <w:jc w:val="both"/>
        <w:rPr>
          <w:rFonts w:ascii="Charter Roman" w:hAnsi="Charter Roman"/>
          <w:color w:val="676A73" w:themeColor="background2" w:themeShade="80"/>
          <w:lang w:val="en-US"/>
        </w:rPr>
      </w:pPr>
    </w:p>
    <w:p w14:paraId="4DFE2517" w14:textId="5FD6D176" w:rsidR="00ED7015" w:rsidRPr="00652AD3" w:rsidRDefault="0060532B" w:rsidP="00906449">
      <w:pPr>
        <w:pStyle w:val="Ttulo2"/>
        <w:ind w:left="993" w:hanging="142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noProof/>
          <w:color w:val="676A73" w:themeColor="background2" w:themeShade="80"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B1D69" wp14:editId="4B4E049E">
                <wp:simplePos x="0" y="0"/>
                <wp:positionH relativeFrom="column">
                  <wp:posOffset>-2158365</wp:posOffset>
                </wp:positionH>
                <wp:positionV relativeFrom="paragraph">
                  <wp:posOffset>219710</wp:posOffset>
                </wp:positionV>
                <wp:extent cx="2526030" cy="2512695"/>
                <wp:effectExtent l="0" t="0" r="0" b="1905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251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7F384" w14:textId="4F2E9720" w:rsidR="0060532B" w:rsidRDefault="0060532B">
                            <w:r>
                              <w:rPr>
                                <w:rFonts w:ascii="Charter Roman" w:hAnsi="Charter Roman"/>
                                <w:noProof/>
                                <w:color w:val="676A73" w:themeColor="background2" w:themeShade="80"/>
                                <w:lang w:eastAsia="pt-BR" w:bidi="ar-SA"/>
                              </w:rPr>
                              <w:drawing>
                                <wp:inline distT="0" distB="0" distL="0" distR="0" wp14:anchorId="496878BF" wp14:editId="4EB20610">
                                  <wp:extent cx="2365128" cy="2349500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em Títul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346" cy="2362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1D69" id="Caixa de Texto 6" o:spid="_x0000_s1030" type="#_x0000_t202" style="position:absolute;left:0;text-align:left;margin-left:-169.95pt;margin-top:17.3pt;width:198.9pt;height:19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" filled="f" stroked="f">
                <v:textbox>
                  <w:txbxContent>
                    <w:p w14:paraId="2CD7F384" w14:textId="4F2E9720" w:rsidR="0060532B" w:rsidRDefault="0060532B">
                      <w:r>
                        <w:rPr>
                          <w:rFonts w:ascii="Charter Roman" w:hAnsi="Charter Roman"/>
                          <w:noProof/>
                          <w:color w:val="676A73" w:themeColor="background2" w:themeShade="80"/>
                          <w:lang w:eastAsia="pt-BR" w:bidi="ar-SA"/>
                        </w:rPr>
                        <w:drawing>
                          <wp:inline distT="0" distB="0" distL="0" distR="0" wp14:anchorId="496878BF" wp14:editId="4EB20610">
                            <wp:extent cx="2365128" cy="2349500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em Títul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346" cy="23626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015" w:rsidRPr="00652AD3">
        <w:rPr>
          <w:rFonts w:ascii="Charter Roman" w:hAnsi="Charter Roman"/>
          <w:color w:val="676A73" w:themeColor="background2" w:themeShade="80"/>
        </w:rPr>
        <w:t>Mesas-Redondas</w:t>
      </w:r>
    </w:p>
    <w:p w14:paraId="6AA79A74" w14:textId="089E07F9" w:rsidR="00A74B7B" w:rsidRPr="00652AD3" w:rsidRDefault="0059285E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r>
        <w:rPr>
          <w:rFonts w:ascii="Charter Roman" w:hAnsi="Charter Roman"/>
          <w:color w:val="676A73" w:themeColor="background2" w:themeShade="80"/>
        </w:rPr>
        <w:t>Periódicos em francês</w:t>
      </w:r>
      <w:r w:rsidR="00A74B7B" w:rsidRPr="00652AD3">
        <w:rPr>
          <w:rFonts w:ascii="Charter Roman" w:hAnsi="Charter Roman"/>
          <w:color w:val="676A73" w:themeColor="background2" w:themeShade="80"/>
        </w:rPr>
        <w:t xml:space="preserve"> </w:t>
      </w:r>
      <w:r w:rsidR="00A74B7B" w:rsidRPr="00652AD3">
        <w:rPr>
          <w:rFonts w:ascii="Charter Roman" w:hAnsi="Charter Roman"/>
          <w:color w:val="676A73" w:themeColor="background2" w:themeShade="80"/>
        </w:rPr>
        <w:tab/>
      </w:r>
      <w:r w:rsidR="00ED0F87">
        <w:rPr>
          <w:rFonts w:ascii="Charter Roman" w:hAnsi="Charter Roman"/>
          <w:color w:val="676A73" w:themeColor="background2" w:themeShade="80"/>
        </w:rPr>
        <w:tab/>
      </w:r>
      <w:r w:rsidR="00A74B7B" w:rsidRPr="00652AD3">
        <w:rPr>
          <w:rFonts w:ascii="Charter Roman" w:hAnsi="Charter Roman"/>
          <w:color w:val="676A73" w:themeColor="background2" w:themeShade="80"/>
        </w:rPr>
        <w:t>Isabel Lustosa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(FCRB)</w:t>
      </w:r>
    </w:p>
    <w:p w14:paraId="6DDE0766" w14:textId="3C17AC67" w:rsidR="00A74B7B" w:rsidRPr="00652AD3" w:rsidRDefault="00A74B7B" w:rsidP="00ED0F87">
      <w:pPr>
        <w:shd w:val="clear" w:color="auto" w:fill="FFFFFF"/>
        <w:spacing w:after="0" w:line="240" w:lineRule="auto"/>
        <w:ind w:left="2988" w:firstLine="612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Priscila Gimenez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(UFG)</w:t>
      </w:r>
    </w:p>
    <w:p w14:paraId="59895561" w14:textId="733DD1D8" w:rsidR="00A74B7B" w:rsidRPr="00652AD3" w:rsidRDefault="00A74B7B" w:rsidP="00ED0F87">
      <w:pPr>
        <w:shd w:val="clear" w:color="auto" w:fill="FFFFFF"/>
        <w:spacing w:after="0" w:line="240" w:lineRule="auto"/>
        <w:ind w:left="3141" w:firstLine="459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Valéria Guimarães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(UNESP)</w:t>
      </w:r>
    </w:p>
    <w:p w14:paraId="1E21296C" w14:textId="04175EE4" w:rsidR="00A74B7B" w:rsidRPr="00652AD3" w:rsidRDefault="00A74B7B" w:rsidP="00ED0F87">
      <w:pPr>
        <w:shd w:val="clear" w:color="auto" w:fill="FFFFFF"/>
        <w:spacing w:after="0" w:line="240" w:lineRule="auto"/>
        <w:ind w:left="3294" w:firstLine="306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Monica </w:t>
      </w:r>
      <w:r w:rsidR="009E0D42" w:rsidRPr="00652AD3">
        <w:rPr>
          <w:rFonts w:ascii="Charter Roman" w:hAnsi="Charter Roman"/>
          <w:color w:val="676A73" w:themeColor="background2" w:themeShade="80"/>
        </w:rPr>
        <w:t xml:space="preserve">Pimenta </w:t>
      </w:r>
      <w:r w:rsidRPr="00652AD3">
        <w:rPr>
          <w:rFonts w:ascii="Charter Roman" w:hAnsi="Charter Roman"/>
          <w:color w:val="676A73" w:themeColor="background2" w:themeShade="80"/>
        </w:rPr>
        <w:t>Velloso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(FCRB)</w:t>
      </w:r>
    </w:p>
    <w:p w14:paraId="7974B7CB" w14:textId="4069A57A" w:rsidR="00A74B7B" w:rsidRPr="00652AD3" w:rsidRDefault="005F265F" w:rsidP="00ED0F87">
      <w:pPr>
        <w:shd w:val="clear" w:color="auto" w:fill="FFFFFF"/>
        <w:spacing w:after="0" w:line="240" w:lineRule="auto"/>
        <w:ind w:left="3447" w:firstLine="153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Tania</w:t>
      </w:r>
      <w:r w:rsidR="00A74B7B" w:rsidRPr="00652AD3">
        <w:rPr>
          <w:rFonts w:ascii="Charter Roman" w:hAnsi="Charter Roman"/>
          <w:color w:val="676A73" w:themeColor="background2" w:themeShade="80"/>
        </w:rPr>
        <w:t xml:space="preserve"> Regina de Luca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(UNESP)</w:t>
      </w:r>
    </w:p>
    <w:p w14:paraId="526BDFE7" w14:textId="77777777" w:rsidR="000B5B2A" w:rsidRPr="00652AD3" w:rsidRDefault="000B5B2A" w:rsidP="000B5B2A">
      <w:pPr>
        <w:shd w:val="clear" w:color="auto" w:fill="FFFFFF"/>
        <w:spacing w:after="0" w:line="240" w:lineRule="auto"/>
        <w:ind w:left="2727" w:firstLine="153"/>
        <w:jc w:val="both"/>
        <w:rPr>
          <w:rFonts w:ascii="Charter Roman" w:hAnsi="Charter Roman"/>
          <w:color w:val="676A73" w:themeColor="background2" w:themeShade="80"/>
        </w:rPr>
      </w:pPr>
    </w:p>
    <w:p w14:paraId="5C1A769E" w14:textId="132B800E" w:rsidR="000B5B2A" w:rsidRPr="00652AD3" w:rsidRDefault="0059285E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r>
        <w:rPr>
          <w:rFonts w:ascii="Charter Roman" w:hAnsi="Charter Roman"/>
          <w:color w:val="676A73" w:themeColor="background2" w:themeShade="80"/>
        </w:rPr>
        <w:t>Periódicos em italiano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</w:t>
      </w:r>
      <w:r w:rsidR="000B5B2A" w:rsidRPr="00652AD3">
        <w:rPr>
          <w:rFonts w:ascii="Charter Roman" w:hAnsi="Charter Roman"/>
          <w:color w:val="676A73" w:themeColor="background2" w:themeShade="80"/>
        </w:rPr>
        <w:tab/>
      </w:r>
      <w:r w:rsidR="00ED0F87">
        <w:rPr>
          <w:rFonts w:ascii="Charter Roman" w:hAnsi="Charter Roman"/>
          <w:color w:val="676A73" w:themeColor="background2" w:themeShade="80"/>
        </w:rPr>
        <w:tab/>
      </w:r>
      <w:proofErr w:type="spellStart"/>
      <w:r w:rsidR="00893828" w:rsidRPr="00652AD3">
        <w:rPr>
          <w:rFonts w:ascii="Charter Roman" w:hAnsi="Charter Roman"/>
          <w:color w:val="676A73" w:themeColor="background2" w:themeShade="80"/>
        </w:rPr>
        <w:t>Angelo</w:t>
      </w:r>
      <w:proofErr w:type="spellEnd"/>
      <w:r w:rsidR="00893828" w:rsidRPr="00652AD3">
        <w:rPr>
          <w:rFonts w:ascii="Charter Roman" w:hAnsi="Charter Roman"/>
          <w:color w:val="676A73" w:themeColor="background2" w:themeShade="80"/>
        </w:rPr>
        <w:t xml:space="preserve"> Trento (</w:t>
      </w:r>
      <w:r w:rsidR="008859A7" w:rsidRPr="00652AD3">
        <w:rPr>
          <w:rFonts w:ascii="Charter Roman" w:hAnsi="Charter Roman"/>
          <w:color w:val="676A73" w:themeColor="background2" w:themeShade="80"/>
        </w:rPr>
        <w:t>UNIOR</w:t>
      </w:r>
      <w:r w:rsidR="000B5B2A" w:rsidRPr="00652AD3">
        <w:rPr>
          <w:rFonts w:ascii="Charter Roman" w:hAnsi="Charter Roman"/>
          <w:color w:val="676A73" w:themeColor="background2" w:themeShade="80"/>
        </w:rPr>
        <w:t>)</w:t>
      </w:r>
    </w:p>
    <w:p w14:paraId="7E4585D4" w14:textId="71ECB307" w:rsidR="000B5B2A" w:rsidRPr="00652AD3" w:rsidRDefault="00893828" w:rsidP="00ED0F87">
      <w:pPr>
        <w:shd w:val="clear" w:color="auto" w:fill="FFFFFF"/>
        <w:spacing w:after="0" w:line="240" w:lineRule="auto"/>
        <w:ind w:left="3141" w:firstLine="459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Teresa </w:t>
      </w:r>
      <w:proofErr w:type="spellStart"/>
      <w:r w:rsidRPr="00652AD3">
        <w:rPr>
          <w:rFonts w:ascii="Charter Roman" w:hAnsi="Charter Roman"/>
          <w:color w:val="676A73" w:themeColor="background2" w:themeShade="80"/>
        </w:rPr>
        <w:t>Malatian</w:t>
      </w:r>
      <w:proofErr w:type="spellEnd"/>
      <w:r w:rsidRPr="00652AD3">
        <w:rPr>
          <w:rFonts w:ascii="Charter Roman" w:hAnsi="Charter Roman"/>
          <w:color w:val="676A73" w:themeColor="background2" w:themeShade="80"/>
        </w:rPr>
        <w:t xml:space="preserve"> (UNESP)</w:t>
      </w:r>
      <w:r w:rsidR="000B5B2A" w:rsidRPr="00652AD3">
        <w:rPr>
          <w:rFonts w:ascii="Charter Roman" w:hAnsi="Charter Roman"/>
          <w:color w:val="676A73" w:themeColor="background2" w:themeShade="80"/>
        </w:rPr>
        <w:t xml:space="preserve"> </w:t>
      </w:r>
    </w:p>
    <w:p w14:paraId="209D11CD" w14:textId="77777777" w:rsidR="00893828" w:rsidRPr="00652AD3" w:rsidRDefault="000B5B2A" w:rsidP="00ED0F87">
      <w:pPr>
        <w:shd w:val="clear" w:color="auto" w:fill="FFFFFF"/>
        <w:spacing w:after="0" w:line="240" w:lineRule="auto"/>
        <w:ind w:left="3294" w:firstLine="306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V</w:t>
      </w:r>
      <w:r w:rsidR="00893828" w:rsidRPr="00652AD3">
        <w:rPr>
          <w:rFonts w:ascii="Charter Roman" w:hAnsi="Charter Roman"/>
          <w:color w:val="676A73" w:themeColor="background2" w:themeShade="80"/>
        </w:rPr>
        <w:t xml:space="preserve">era </w:t>
      </w:r>
      <w:proofErr w:type="spellStart"/>
      <w:r w:rsidR="00893828" w:rsidRPr="00652AD3">
        <w:rPr>
          <w:rFonts w:ascii="Charter Roman" w:hAnsi="Charter Roman"/>
          <w:color w:val="676A73" w:themeColor="background2" w:themeShade="80"/>
        </w:rPr>
        <w:t>Chalmers</w:t>
      </w:r>
      <w:proofErr w:type="spellEnd"/>
      <w:r w:rsidR="00893828" w:rsidRPr="00652AD3">
        <w:rPr>
          <w:rFonts w:ascii="Charter Roman" w:hAnsi="Charter Roman"/>
          <w:color w:val="676A73" w:themeColor="background2" w:themeShade="80"/>
        </w:rPr>
        <w:t xml:space="preserve"> (UNICAMP)</w:t>
      </w:r>
    </w:p>
    <w:p w14:paraId="4C2C0E93" w14:textId="006E8E9D" w:rsidR="000B5B2A" w:rsidRPr="00652AD3" w:rsidRDefault="00893828" w:rsidP="00ED0F87">
      <w:pPr>
        <w:shd w:val="clear" w:color="auto" w:fill="FFFFFF"/>
        <w:spacing w:after="0" w:line="240" w:lineRule="auto"/>
        <w:ind w:left="3447" w:firstLine="153"/>
        <w:jc w:val="both"/>
        <w:rPr>
          <w:rFonts w:ascii="Charter Roman" w:hAnsi="Charter Roman"/>
          <w:color w:val="676A73" w:themeColor="background2" w:themeShade="80"/>
        </w:rPr>
      </w:pPr>
      <w:proofErr w:type="spellStart"/>
      <w:r w:rsidRPr="00652AD3">
        <w:rPr>
          <w:rFonts w:ascii="Charter Roman" w:hAnsi="Charter Roman"/>
          <w:color w:val="676A73" w:themeColor="background2" w:themeShade="80"/>
        </w:rPr>
        <w:t>Terciane</w:t>
      </w:r>
      <w:proofErr w:type="spellEnd"/>
      <w:r w:rsidRPr="00652AD3">
        <w:rPr>
          <w:rFonts w:ascii="Charter Roman" w:hAnsi="Charter Roman"/>
          <w:color w:val="676A73" w:themeColor="background2" w:themeShade="80"/>
        </w:rPr>
        <w:t xml:space="preserve"> </w:t>
      </w:r>
      <w:proofErr w:type="spellStart"/>
      <w:r w:rsidRPr="00652AD3">
        <w:rPr>
          <w:rFonts w:ascii="Charter Roman" w:hAnsi="Charter Roman"/>
          <w:color w:val="676A73" w:themeColor="background2" w:themeShade="80"/>
        </w:rPr>
        <w:t>Luchesi</w:t>
      </w:r>
      <w:proofErr w:type="spellEnd"/>
      <w:r w:rsidR="000B5B2A" w:rsidRPr="00652AD3">
        <w:rPr>
          <w:rFonts w:ascii="Charter Roman" w:hAnsi="Charter Roman"/>
          <w:color w:val="676A73" w:themeColor="background2" w:themeShade="80"/>
        </w:rPr>
        <w:t xml:space="preserve"> (</w:t>
      </w:r>
      <w:r w:rsidR="009E0D42" w:rsidRPr="00652AD3">
        <w:rPr>
          <w:rFonts w:ascii="Charter Roman" w:hAnsi="Charter Roman"/>
          <w:color w:val="676A73" w:themeColor="background2" w:themeShade="80"/>
        </w:rPr>
        <w:t>UCS</w:t>
      </w:r>
      <w:r w:rsidR="000B5B2A" w:rsidRPr="00652AD3">
        <w:rPr>
          <w:rFonts w:ascii="Charter Roman" w:hAnsi="Charter Roman"/>
          <w:color w:val="676A73" w:themeColor="background2" w:themeShade="80"/>
        </w:rPr>
        <w:t>)</w:t>
      </w:r>
    </w:p>
    <w:p w14:paraId="61DC40F2" w14:textId="77777777" w:rsidR="004C14C3" w:rsidRPr="00652AD3" w:rsidRDefault="004C14C3" w:rsidP="004C14C3">
      <w:pPr>
        <w:shd w:val="clear" w:color="auto" w:fill="FFFFFF"/>
        <w:spacing w:after="0" w:line="240" w:lineRule="auto"/>
        <w:ind w:left="567"/>
        <w:jc w:val="both"/>
        <w:rPr>
          <w:rFonts w:ascii="Charter Roman" w:hAnsi="Charter Roman"/>
          <w:color w:val="676A73" w:themeColor="background2" w:themeShade="80"/>
        </w:rPr>
      </w:pPr>
    </w:p>
    <w:p w14:paraId="512016A1" w14:textId="5C7F1B9F" w:rsidR="0059285E" w:rsidRDefault="004C14C3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Periódicos </w:t>
      </w:r>
      <w:r w:rsidR="00E156AE">
        <w:rPr>
          <w:rFonts w:ascii="Charter Roman" w:hAnsi="Charter Roman"/>
          <w:color w:val="676A73" w:themeColor="background2" w:themeShade="80"/>
        </w:rPr>
        <w:t xml:space="preserve">em </w:t>
      </w:r>
      <w:r w:rsidR="00D42400">
        <w:rPr>
          <w:rFonts w:ascii="Charter Roman" w:hAnsi="Charter Roman"/>
          <w:color w:val="676A73" w:themeColor="background2" w:themeShade="80"/>
        </w:rPr>
        <w:t>japonês</w:t>
      </w:r>
      <w:r w:rsidR="0059285E">
        <w:rPr>
          <w:rFonts w:ascii="Charter Roman" w:hAnsi="Charter Roman"/>
          <w:color w:val="676A73" w:themeColor="background2" w:themeShade="80"/>
        </w:rPr>
        <w:t>,</w:t>
      </w:r>
      <w:r w:rsidR="0059285E" w:rsidRPr="0059285E">
        <w:rPr>
          <w:rFonts w:ascii="Charter Roman" w:hAnsi="Charter Roman"/>
          <w:color w:val="676A73" w:themeColor="background2" w:themeShade="80"/>
        </w:rPr>
        <w:t xml:space="preserve"> </w:t>
      </w:r>
      <w:r w:rsidR="00906449">
        <w:rPr>
          <w:rFonts w:ascii="Charter Roman" w:hAnsi="Charter Roman"/>
          <w:color w:val="676A73" w:themeColor="background2" w:themeShade="80"/>
        </w:rPr>
        <w:tab/>
      </w:r>
      <w:r w:rsidR="0059285E" w:rsidRPr="00652AD3">
        <w:rPr>
          <w:rFonts w:ascii="Charter Roman" w:hAnsi="Charter Roman"/>
          <w:color w:val="676A73" w:themeColor="background2" w:themeShade="80"/>
        </w:rPr>
        <w:t>Monica Okamoto (UFPR)</w:t>
      </w:r>
    </w:p>
    <w:p w14:paraId="1109161C" w14:textId="60580CAE" w:rsidR="009E0D42" w:rsidRPr="00652AD3" w:rsidRDefault="0059285E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proofErr w:type="gramStart"/>
      <w:r>
        <w:rPr>
          <w:rFonts w:ascii="Charter Roman" w:hAnsi="Charter Roman"/>
          <w:color w:val="676A73" w:themeColor="background2" w:themeShade="80"/>
        </w:rPr>
        <w:t>alemão</w:t>
      </w:r>
      <w:proofErr w:type="gramEnd"/>
      <w:r>
        <w:rPr>
          <w:rFonts w:ascii="Charter Roman" w:hAnsi="Charter Roman"/>
          <w:color w:val="676A73" w:themeColor="background2" w:themeShade="80"/>
        </w:rPr>
        <w:t xml:space="preserve"> e polonês</w:t>
      </w:r>
      <w:r w:rsidR="008910CE">
        <w:rPr>
          <w:rFonts w:ascii="Charter Roman" w:hAnsi="Charter Roman"/>
          <w:color w:val="676A73" w:themeColor="background2" w:themeShade="80"/>
        </w:rPr>
        <w:tab/>
      </w:r>
      <w:r>
        <w:rPr>
          <w:rFonts w:ascii="Charter Roman" w:hAnsi="Charter Roman"/>
          <w:color w:val="676A73" w:themeColor="background2" w:themeShade="80"/>
        </w:rPr>
        <w:tab/>
      </w:r>
      <w:proofErr w:type="spellStart"/>
      <w:r w:rsidR="00757BEC" w:rsidRPr="00652AD3">
        <w:rPr>
          <w:rFonts w:ascii="Charter Roman" w:hAnsi="Charter Roman"/>
          <w:color w:val="676A73" w:themeColor="background2" w:themeShade="80"/>
        </w:rPr>
        <w:t>Marluza</w:t>
      </w:r>
      <w:proofErr w:type="spellEnd"/>
      <w:r w:rsidR="00757BEC" w:rsidRPr="00652AD3">
        <w:rPr>
          <w:rFonts w:ascii="Charter Roman" w:hAnsi="Charter Roman"/>
          <w:color w:val="676A73" w:themeColor="background2" w:themeShade="80"/>
        </w:rPr>
        <w:t xml:space="preserve"> </w:t>
      </w:r>
      <w:proofErr w:type="spellStart"/>
      <w:r w:rsidR="00757BEC" w:rsidRPr="00652AD3">
        <w:rPr>
          <w:rFonts w:ascii="Charter Roman" w:hAnsi="Charter Roman"/>
          <w:color w:val="676A73" w:themeColor="background2" w:themeShade="80"/>
        </w:rPr>
        <w:t>Harres</w:t>
      </w:r>
      <w:proofErr w:type="spellEnd"/>
      <w:r w:rsidR="00757BEC" w:rsidRPr="00652AD3">
        <w:rPr>
          <w:rFonts w:ascii="Charter Roman" w:hAnsi="Charter Roman"/>
          <w:color w:val="676A73" w:themeColor="background2" w:themeShade="80"/>
        </w:rPr>
        <w:t xml:space="preserve"> (</w:t>
      </w:r>
      <w:r w:rsidR="008859A7" w:rsidRPr="00652AD3">
        <w:rPr>
          <w:rFonts w:ascii="Charter Roman" w:hAnsi="Charter Roman"/>
          <w:color w:val="676A73" w:themeColor="background2" w:themeShade="80"/>
        </w:rPr>
        <w:t>UNISINOS</w:t>
      </w:r>
      <w:r w:rsidR="00757BEC" w:rsidRPr="00652AD3">
        <w:rPr>
          <w:rFonts w:ascii="Charter Roman" w:hAnsi="Charter Roman"/>
          <w:color w:val="676A73" w:themeColor="background2" w:themeShade="80"/>
        </w:rPr>
        <w:t>)</w:t>
      </w:r>
    </w:p>
    <w:p w14:paraId="141C1A86" w14:textId="7F2FA39A" w:rsidR="00757BEC" w:rsidRPr="00652AD3" w:rsidRDefault="00757BEC" w:rsidP="00ED0F87">
      <w:pPr>
        <w:shd w:val="clear" w:color="auto" w:fill="FFFFFF"/>
        <w:spacing w:after="0" w:line="240" w:lineRule="auto"/>
        <w:ind w:left="2880" w:firstLine="720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Isabel Arendt (</w:t>
      </w:r>
      <w:r w:rsidR="00323529" w:rsidRPr="00652AD3">
        <w:rPr>
          <w:rFonts w:ascii="Charter Roman" w:hAnsi="Charter Roman"/>
          <w:color w:val="676A73" w:themeColor="background2" w:themeShade="80"/>
        </w:rPr>
        <w:t>UNISINOS</w:t>
      </w:r>
      <w:r w:rsidR="00240D7D" w:rsidRPr="00652AD3">
        <w:rPr>
          <w:rFonts w:ascii="Charter Roman" w:hAnsi="Charter Roman"/>
          <w:color w:val="676A73" w:themeColor="background2" w:themeShade="80"/>
        </w:rPr>
        <w:t>)</w:t>
      </w:r>
    </w:p>
    <w:p w14:paraId="0328D1E2" w14:textId="61A43C76" w:rsidR="00757BEC" w:rsidRPr="00652AD3" w:rsidRDefault="00321E5C" w:rsidP="0059285E">
      <w:pPr>
        <w:shd w:val="clear" w:color="auto" w:fill="FFFFFF"/>
        <w:spacing w:after="0" w:line="240" w:lineRule="auto"/>
        <w:ind w:left="2880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noProof/>
          <w:color w:val="676A73" w:themeColor="background2" w:themeShade="80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A759A3" wp14:editId="2CC26903">
                <wp:simplePos x="0" y="0"/>
                <wp:positionH relativeFrom="column">
                  <wp:posOffset>-2031365</wp:posOffset>
                </wp:positionH>
                <wp:positionV relativeFrom="paragraph">
                  <wp:posOffset>215265</wp:posOffset>
                </wp:positionV>
                <wp:extent cx="2412365" cy="1132840"/>
                <wp:effectExtent l="0" t="0" r="0" b="10160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E61A8" w14:textId="10B5F42F" w:rsidR="00401161" w:rsidRDefault="00401161" w:rsidP="00BB1C42">
                            <w:pPr>
                              <w:spacing w:after="0" w:line="240" w:lineRule="auto"/>
                              <w:jc w:val="right"/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</w:rPr>
                            </w:pPr>
                            <w:r w:rsidRPr="00496953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</w:rPr>
                              <w:t>Dom Quixote e Sancho Pança agradecem a Imprensa seu benévolo acolhimento</w:t>
                            </w:r>
                            <w:r w:rsidR="00055F69" w:rsidRPr="00496953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</w:rPr>
                              <w:t>.</w:t>
                            </w:r>
                          </w:p>
                          <w:p w14:paraId="6D338201" w14:textId="573BF587" w:rsidR="000919FB" w:rsidRPr="00856F4A" w:rsidRDefault="00856F4A" w:rsidP="00127DA2">
                            <w:pPr>
                              <w:spacing w:after="0" w:line="240" w:lineRule="auto"/>
                              <w:jc w:val="right"/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(</w:t>
                            </w:r>
                            <w:r w:rsidR="000919FB"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Detalhe da im</w:t>
                            </w:r>
                            <w:r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a</w:t>
                            </w:r>
                            <w:r w:rsidR="000919FB"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gem: jornais</w:t>
                            </w:r>
                            <w:r w:rsidR="008F2D2B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brasileiros</w:t>
                            </w:r>
                            <w:r w:rsidR="000919FB"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em língua </w:t>
                            </w:r>
                            <w:r w:rsidR="000919FB"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es</w:t>
                            </w:r>
                            <w:r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trangeira</w:t>
                            </w:r>
                            <w:r w:rsidR="00965B08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como </w:t>
                            </w:r>
                            <w:r w:rsidR="00965B08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The Rio News</w:t>
                            </w:r>
                            <w:r w:rsidR="002300E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12BB8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="00965B08" w:rsidRPr="00965B08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Bersagliere</w:t>
                            </w:r>
                            <w:proofErr w:type="spellEnd"/>
                            <w:r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00E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="002300EA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="002300EA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Voce</w:t>
                            </w:r>
                            <w:proofErr w:type="spellEnd"/>
                            <w:r w:rsidR="002300EA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d’</w:t>
                            </w:r>
                            <w:proofErr w:type="spellStart"/>
                            <w:r w:rsidR="002300EA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Italia</w:t>
                            </w:r>
                            <w:proofErr w:type="spellEnd"/>
                            <w:r w:rsidR="002300EA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aparecem</w:t>
                            </w:r>
                            <w:r w:rsidR="000919FB" w:rsidRPr="00856F4A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B1C42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entre outros jornais</w:t>
                            </w:r>
                            <w:r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C683362" w14:textId="77777777" w:rsidR="00BB1C42" w:rsidRPr="00127DA2" w:rsidRDefault="00BB1C42" w:rsidP="00127DA2">
                            <w:pPr>
                              <w:spacing w:after="0" w:line="240" w:lineRule="auto"/>
                              <w:jc w:val="right"/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14:paraId="287C1651" w14:textId="11F2C28D" w:rsidR="001E3D5F" w:rsidRPr="00496953" w:rsidRDefault="00AC5ACD" w:rsidP="00127DA2">
                            <w:pPr>
                              <w:spacing w:after="0" w:line="240" w:lineRule="auto"/>
                              <w:jc w:val="right"/>
                              <w:rPr>
                                <w:rFonts w:ascii="Charter Roman" w:hAnsi="Charter Roman"/>
                                <w:sz w:val="18"/>
                                <w:szCs w:val="18"/>
                              </w:rPr>
                            </w:pPr>
                            <w:r w:rsidRPr="00496953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8"/>
                                <w:szCs w:val="18"/>
                              </w:rPr>
                              <w:t xml:space="preserve">Revista </w:t>
                            </w:r>
                            <w:r w:rsidRPr="00496953">
                              <w:rPr>
                                <w:rFonts w:ascii="Charter Roman" w:hAnsi="Charter Roman"/>
                                <w:i/>
                                <w:color w:val="676A73" w:themeColor="background2" w:themeShade="80"/>
                                <w:sz w:val="18"/>
                                <w:szCs w:val="18"/>
                              </w:rPr>
                              <w:t>Dom Quixote</w:t>
                            </w:r>
                            <w:r w:rsidRPr="00496953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01161" w:rsidRPr="00496953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8"/>
                                <w:szCs w:val="18"/>
                              </w:rPr>
                              <w:t xml:space="preserve">RJ, </w:t>
                            </w:r>
                            <w:r w:rsidRPr="00496953">
                              <w:rPr>
                                <w:rFonts w:ascii="Charter Roman" w:hAnsi="Charter Roman"/>
                                <w:color w:val="676A73" w:themeColor="background2" w:themeShade="80"/>
                                <w:sz w:val="18"/>
                                <w:szCs w:val="18"/>
                              </w:rPr>
                              <w:t>1901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59A3" id="Caixa de Texto 11" o:spid="_x0000_s1031" type="#_x0000_t202" style="position:absolute;left:0;text-align:left;margin-left:-159.95pt;margin-top:16.95pt;width:189.95pt;height:8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" filled="f" stroked="f">
                <v:textbox>
                  <w:txbxContent>
                    <w:p w14:paraId="291E61A8" w14:textId="10B5F42F" w:rsidR="00401161" w:rsidRDefault="00401161" w:rsidP="00BB1C42">
                      <w:pPr>
                        <w:spacing w:after="0" w:line="240" w:lineRule="auto"/>
                        <w:jc w:val="right"/>
                        <w:rPr>
                          <w:rFonts w:ascii="Charter Roman" w:hAnsi="Charter Roman"/>
                          <w:i/>
                          <w:color w:val="676A73" w:themeColor="background2" w:themeShade="80"/>
                        </w:rPr>
                      </w:pPr>
                      <w:r w:rsidRPr="00496953">
                        <w:rPr>
                          <w:rFonts w:ascii="Charter Roman" w:hAnsi="Charter Roman"/>
                          <w:i/>
                          <w:color w:val="676A73" w:themeColor="background2" w:themeShade="80"/>
                        </w:rPr>
                        <w:t>Dom Quixote e Sancho Pança agradecem a Imprensa seu benévolo acolhimento</w:t>
                      </w:r>
                      <w:r w:rsidR="00055F69" w:rsidRPr="00496953">
                        <w:rPr>
                          <w:rFonts w:ascii="Charter Roman" w:hAnsi="Charter Roman"/>
                          <w:i/>
                          <w:color w:val="676A73" w:themeColor="background2" w:themeShade="80"/>
                        </w:rPr>
                        <w:t>.</w:t>
                      </w:r>
                    </w:p>
                    <w:p w14:paraId="6D338201" w14:textId="573BF587" w:rsidR="000919FB" w:rsidRPr="00856F4A" w:rsidRDefault="00856F4A" w:rsidP="00127DA2">
                      <w:pPr>
                        <w:spacing w:after="0" w:line="240" w:lineRule="auto"/>
                        <w:jc w:val="right"/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(</w:t>
                      </w:r>
                      <w:r w:rsidR="000919FB"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Detalhe da im</w:t>
                      </w:r>
                      <w:r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a</w:t>
                      </w:r>
                      <w:r w:rsidR="000919FB"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gem: jornais</w:t>
                      </w:r>
                      <w:r w:rsidR="008F2D2B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 brasileiros</w:t>
                      </w:r>
                      <w:r w:rsidR="000919FB"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r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em língua </w:t>
                      </w:r>
                      <w:r w:rsidR="000919FB"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es</w:t>
                      </w:r>
                      <w:r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trangeira</w:t>
                      </w:r>
                      <w:r w:rsidR="00965B08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 como </w:t>
                      </w:r>
                      <w:r w:rsidR="00965B08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>The Rio News</w:t>
                      </w:r>
                      <w:r w:rsidR="002300E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, </w:t>
                      </w:r>
                      <w:r w:rsidR="00812BB8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 xml:space="preserve">Il </w:t>
                      </w:r>
                      <w:proofErr w:type="spellStart"/>
                      <w:r w:rsidR="00965B08" w:rsidRPr="00965B08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>Bersagliere</w:t>
                      </w:r>
                      <w:proofErr w:type="spellEnd"/>
                      <w:r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r w:rsidR="002300E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e</w:t>
                      </w:r>
                      <w:r w:rsidR="002300EA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="002300EA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>Voce</w:t>
                      </w:r>
                      <w:proofErr w:type="spellEnd"/>
                      <w:r w:rsidR="002300EA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 xml:space="preserve"> d’</w:t>
                      </w:r>
                      <w:proofErr w:type="spellStart"/>
                      <w:r w:rsidR="002300EA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>Italia</w:t>
                      </w:r>
                      <w:proofErr w:type="spellEnd"/>
                      <w:r w:rsidR="002300EA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r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aparecem</w:t>
                      </w:r>
                      <w:r w:rsidR="000919FB" w:rsidRPr="00856F4A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r w:rsidR="00BB1C42"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entre outros jornais</w:t>
                      </w:r>
                      <w:r>
                        <w:rPr>
                          <w:rFonts w:ascii="Charter Roman" w:hAnsi="Charter Roman"/>
                          <w:color w:val="676A73" w:themeColor="background2" w:themeShade="80"/>
                          <w:sz w:val="16"/>
                          <w:szCs w:val="16"/>
                        </w:rPr>
                        <w:t>)</w:t>
                      </w:r>
                    </w:p>
                    <w:p w14:paraId="5C683362" w14:textId="77777777" w:rsidR="00BB1C42" w:rsidRPr="00127DA2" w:rsidRDefault="00BB1C42" w:rsidP="00127DA2">
                      <w:pPr>
                        <w:spacing w:after="0" w:line="240" w:lineRule="auto"/>
                        <w:jc w:val="right"/>
                        <w:rPr>
                          <w:rFonts w:ascii="Charter Roman" w:hAnsi="Charter Roman"/>
                          <w:color w:val="676A73" w:themeColor="background2" w:themeShade="80"/>
                          <w:sz w:val="10"/>
                          <w:szCs w:val="10"/>
                        </w:rPr>
                      </w:pPr>
                    </w:p>
                    <w:p w14:paraId="287C1651" w14:textId="11F2C28D" w:rsidR="001E3D5F" w:rsidRPr="00496953" w:rsidRDefault="00AC5ACD" w:rsidP="00127DA2">
                      <w:pPr>
                        <w:spacing w:after="0" w:line="240" w:lineRule="auto"/>
                        <w:jc w:val="right"/>
                        <w:rPr>
                          <w:rFonts w:ascii="Charter Roman" w:hAnsi="Charter Roman"/>
                          <w:sz w:val="18"/>
                          <w:szCs w:val="18"/>
                        </w:rPr>
                      </w:pPr>
                      <w:r w:rsidRPr="00496953">
                        <w:rPr>
                          <w:rFonts w:ascii="Charter Roman" w:hAnsi="Charter Roman"/>
                          <w:color w:val="676A73" w:themeColor="background2" w:themeShade="80"/>
                          <w:sz w:val="18"/>
                          <w:szCs w:val="18"/>
                        </w:rPr>
                        <w:t xml:space="preserve">Revista </w:t>
                      </w:r>
                      <w:r w:rsidRPr="00496953">
                        <w:rPr>
                          <w:rFonts w:ascii="Charter Roman" w:hAnsi="Charter Roman"/>
                          <w:i/>
                          <w:color w:val="676A73" w:themeColor="background2" w:themeShade="80"/>
                          <w:sz w:val="18"/>
                          <w:szCs w:val="18"/>
                        </w:rPr>
                        <w:t>Dom Quixote</w:t>
                      </w:r>
                      <w:r w:rsidRPr="00496953">
                        <w:rPr>
                          <w:rFonts w:ascii="Charter Roman" w:hAnsi="Charter Roman"/>
                          <w:color w:val="676A73" w:themeColor="background2" w:themeShade="80"/>
                          <w:sz w:val="18"/>
                          <w:szCs w:val="18"/>
                        </w:rPr>
                        <w:t xml:space="preserve">, </w:t>
                      </w:r>
                      <w:r w:rsidR="00401161" w:rsidRPr="00496953">
                        <w:rPr>
                          <w:rFonts w:ascii="Charter Roman" w:hAnsi="Charter Roman"/>
                          <w:color w:val="676A73" w:themeColor="background2" w:themeShade="80"/>
                          <w:sz w:val="18"/>
                          <w:szCs w:val="18"/>
                        </w:rPr>
                        <w:t xml:space="preserve">RJ, </w:t>
                      </w:r>
                      <w:r w:rsidRPr="00496953">
                        <w:rPr>
                          <w:rFonts w:ascii="Charter Roman" w:hAnsi="Charter Roman"/>
                          <w:color w:val="676A73" w:themeColor="background2" w:themeShade="80"/>
                          <w:sz w:val="18"/>
                          <w:szCs w:val="18"/>
                        </w:rPr>
                        <w:t>1901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F87">
        <w:rPr>
          <w:rFonts w:ascii="Charter Roman" w:hAnsi="Charter Roman"/>
          <w:color w:val="676A73" w:themeColor="background2" w:themeShade="80"/>
        </w:rPr>
        <w:tab/>
      </w:r>
      <w:r w:rsidR="00255292" w:rsidRPr="00652AD3">
        <w:rPr>
          <w:rFonts w:ascii="Charter Roman" w:hAnsi="Charter Roman"/>
          <w:color w:val="676A73" w:themeColor="background2" w:themeShade="80"/>
        </w:rPr>
        <w:t xml:space="preserve">Maria </w:t>
      </w:r>
      <w:proofErr w:type="spellStart"/>
      <w:r w:rsidR="00255292" w:rsidRPr="00652AD3">
        <w:rPr>
          <w:rFonts w:ascii="Charter Roman" w:hAnsi="Charter Roman"/>
          <w:color w:val="676A73" w:themeColor="background2" w:themeShade="80"/>
        </w:rPr>
        <w:t>Stephanou</w:t>
      </w:r>
      <w:proofErr w:type="spellEnd"/>
      <w:r w:rsidR="00385A10" w:rsidRPr="00652AD3">
        <w:rPr>
          <w:rFonts w:ascii="Charter Roman" w:hAnsi="Charter Roman"/>
          <w:color w:val="676A73" w:themeColor="background2" w:themeShade="80"/>
        </w:rPr>
        <w:t xml:space="preserve"> (UFRGS)</w:t>
      </w:r>
    </w:p>
    <w:p w14:paraId="24CEF118" w14:textId="23FD93B1" w:rsidR="00637833" w:rsidRPr="00652AD3" w:rsidRDefault="00637833" w:rsidP="00255292">
      <w:pPr>
        <w:shd w:val="clear" w:color="auto" w:fill="FFFFFF"/>
        <w:spacing w:after="0" w:line="240" w:lineRule="auto"/>
        <w:ind w:left="2880"/>
        <w:jc w:val="both"/>
        <w:rPr>
          <w:rFonts w:ascii="Charter Roman" w:hAnsi="Charter Roman"/>
          <w:color w:val="676A73" w:themeColor="background2" w:themeShade="80"/>
        </w:rPr>
      </w:pPr>
    </w:p>
    <w:p w14:paraId="0DDF43CD" w14:textId="28300382" w:rsidR="00637833" w:rsidRPr="00652AD3" w:rsidRDefault="00637833" w:rsidP="00906449">
      <w:pPr>
        <w:pStyle w:val="Ttulo2"/>
        <w:spacing w:before="0" w:line="240" w:lineRule="auto"/>
        <w:ind w:left="851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Lançamento do Livro</w:t>
      </w:r>
    </w:p>
    <w:p w14:paraId="4938D84D" w14:textId="263683F5" w:rsidR="00637833" w:rsidRPr="00FD03B1" w:rsidRDefault="00637833" w:rsidP="00906449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i/>
          <w:color w:val="676A73" w:themeColor="background2" w:themeShade="80"/>
        </w:rPr>
        <w:t>Imprensa francesa no Brasil: primeiras incursões</w:t>
      </w:r>
    </w:p>
    <w:p w14:paraId="47C38BD1" w14:textId="62CEF915" w:rsidR="00CC688F" w:rsidRPr="00652AD3" w:rsidRDefault="00CC688F" w:rsidP="00043169">
      <w:pPr>
        <w:rPr>
          <w:rFonts w:ascii="Charter Roman" w:hAnsi="Charter Roman"/>
          <w:color w:val="676A73" w:themeColor="background2" w:themeShade="80"/>
        </w:rPr>
      </w:pPr>
    </w:p>
    <w:p w14:paraId="24146E35" w14:textId="657C8A4A" w:rsidR="00385A10" w:rsidRPr="00652AD3" w:rsidRDefault="00385A10" w:rsidP="00906449">
      <w:pPr>
        <w:pStyle w:val="Ttulo1"/>
        <w:ind w:left="851"/>
        <w:rPr>
          <w:rFonts w:ascii="Charter Roman" w:hAnsi="Charter Roman"/>
        </w:rPr>
      </w:pPr>
      <w:r w:rsidRPr="00652AD3">
        <w:rPr>
          <w:rFonts w:ascii="Charter Roman" w:hAnsi="Charter Roman"/>
        </w:rPr>
        <w:t>14 de novembro</w:t>
      </w:r>
      <w:r w:rsidR="00414247" w:rsidRPr="00652AD3">
        <w:rPr>
          <w:rFonts w:ascii="Charter Roman" w:hAnsi="Charter Roman"/>
        </w:rPr>
        <w:t>, 3</w:t>
      </w:r>
      <w:r w:rsidR="00414247" w:rsidRPr="00652AD3">
        <w:rPr>
          <w:rFonts w:ascii="Charter Roman" w:hAnsi="Charter Roman"/>
          <w:vertAlign w:val="superscript"/>
        </w:rPr>
        <w:t>a</w:t>
      </w:r>
      <w:r w:rsidR="00414247" w:rsidRPr="00652AD3">
        <w:rPr>
          <w:rFonts w:ascii="Charter Roman" w:hAnsi="Charter Roman"/>
        </w:rPr>
        <w:t xml:space="preserve"> feira</w:t>
      </w:r>
    </w:p>
    <w:p w14:paraId="3ED4AD03" w14:textId="105F2EE8" w:rsidR="00385A10" w:rsidRPr="00652AD3" w:rsidRDefault="00385A10" w:rsidP="00906449">
      <w:pPr>
        <w:pStyle w:val="Ttulo2"/>
        <w:spacing w:before="0" w:line="240" w:lineRule="auto"/>
        <w:ind w:left="851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Comunicações</w:t>
      </w:r>
      <w:r w:rsidR="00DD15F1">
        <w:rPr>
          <w:rFonts w:ascii="Charter Roman" w:hAnsi="Charter Roman"/>
          <w:color w:val="676A73" w:themeColor="background2" w:themeShade="80"/>
        </w:rPr>
        <w:t xml:space="preserve"> </w:t>
      </w:r>
      <w:r w:rsidR="00872BE0">
        <w:rPr>
          <w:rFonts w:ascii="Charter Roman" w:hAnsi="Charter Roman"/>
          <w:color w:val="676A73" w:themeColor="background2" w:themeShade="80"/>
        </w:rPr>
        <w:t>Confirmadas</w:t>
      </w:r>
      <w:r w:rsidR="002445C4">
        <w:rPr>
          <w:rFonts w:ascii="Charter Roman" w:hAnsi="Charter Roman"/>
          <w:color w:val="676A73" w:themeColor="background2" w:themeShade="80"/>
        </w:rPr>
        <w:t xml:space="preserve"> </w:t>
      </w:r>
    </w:p>
    <w:p w14:paraId="4C25E7DC" w14:textId="77777777" w:rsidR="002445C4" w:rsidRDefault="00D5680E" w:rsidP="002445C4">
      <w:pPr>
        <w:shd w:val="clear" w:color="auto" w:fill="FFFFFF"/>
        <w:spacing w:after="0" w:line="240" w:lineRule="auto"/>
        <w:ind w:left="2007" w:firstLine="153"/>
        <w:jc w:val="both"/>
        <w:rPr>
          <w:rFonts w:ascii="Charter Roman" w:hAnsi="Charter Roman"/>
          <w:color w:val="676A73" w:themeColor="background2" w:themeShade="80"/>
        </w:rPr>
      </w:pPr>
      <w:r>
        <w:rPr>
          <w:rFonts w:ascii="Charter Roman" w:hAnsi="Charter Roman"/>
          <w:color w:val="676A73" w:themeColor="background2" w:themeShade="80"/>
        </w:rPr>
        <w:tab/>
      </w:r>
    </w:p>
    <w:p w14:paraId="51C8F0B5" w14:textId="5062F497" w:rsidR="00D8159C" w:rsidRDefault="0059285E" w:rsidP="00A5022C">
      <w:pPr>
        <w:shd w:val="clear" w:color="auto" w:fill="FFFFFF"/>
        <w:spacing w:after="0" w:line="240" w:lineRule="auto"/>
        <w:ind w:left="284" w:firstLine="567"/>
        <w:jc w:val="both"/>
        <w:rPr>
          <w:rFonts w:ascii="Charter Roman" w:hAnsi="Charter Roman"/>
          <w:color w:val="676A73" w:themeColor="background2" w:themeShade="80"/>
        </w:rPr>
      </w:pPr>
      <w:r>
        <w:rPr>
          <w:rFonts w:ascii="Charter Roman" w:hAnsi="Charter Roman"/>
          <w:color w:val="676A73" w:themeColor="background2" w:themeShade="80"/>
        </w:rPr>
        <w:t>Periódicos em francês</w:t>
      </w:r>
      <w:r w:rsidR="004961CE" w:rsidRPr="00652AD3">
        <w:rPr>
          <w:rFonts w:ascii="Charter Roman" w:hAnsi="Charter Roman"/>
          <w:color w:val="676A73" w:themeColor="background2" w:themeShade="80"/>
        </w:rPr>
        <w:t xml:space="preserve"> </w:t>
      </w:r>
      <w:r w:rsidR="004961CE">
        <w:rPr>
          <w:rFonts w:ascii="Charter Roman" w:hAnsi="Charter Roman"/>
          <w:color w:val="676A73" w:themeColor="background2" w:themeShade="80"/>
        </w:rPr>
        <w:tab/>
      </w:r>
      <w:r w:rsidR="00D42400">
        <w:rPr>
          <w:rFonts w:ascii="Charter Roman" w:hAnsi="Charter Roman"/>
          <w:color w:val="676A73" w:themeColor="background2" w:themeShade="80"/>
        </w:rPr>
        <w:tab/>
      </w:r>
      <w:r w:rsidR="00D8159C" w:rsidRPr="00652AD3">
        <w:rPr>
          <w:rFonts w:ascii="Charter Roman" w:hAnsi="Charter Roman"/>
          <w:color w:val="676A73" w:themeColor="background2" w:themeShade="80"/>
        </w:rPr>
        <w:t>Eliana Dutra (UFMG)</w:t>
      </w:r>
    </w:p>
    <w:p w14:paraId="2BA8D2F7" w14:textId="77777777" w:rsidR="004961CE" w:rsidRDefault="004961CE" w:rsidP="004961CE">
      <w:pPr>
        <w:shd w:val="clear" w:color="auto" w:fill="FFFFFF"/>
        <w:spacing w:after="0" w:line="240" w:lineRule="auto"/>
        <w:ind w:left="3141" w:firstLine="459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Yuri dos Anjos (UFJF)</w:t>
      </w:r>
    </w:p>
    <w:p w14:paraId="7C9ABA1F" w14:textId="77777777" w:rsidR="00D42400" w:rsidRPr="00652AD3" w:rsidRDefault="00D42400" w:rsidP="004961CE">
      <w:pPr>
        <w:shd w:val="clear" w:color="auto" w:fill="FFFFFF"/>
        <w:spacing w:after="0" w:line="240" w:lineRule="auto"/>
        <w:ind w:left="3141" w:firstLine="459"/>
        <w:jc w:val="both"/>
        <w:rPr>
          <w:rFonts w:ascii="Charter Roman" w:hAnsi="Charter Roman"/>
          <w:color w:val="676A73" w:themeColor="background2" w:themeShade="80"/>
        </w:rPr>
      </w:pPr>
    </w:p>
    <w:p w14:paraId="05C103E9" w14:textId="7F4E298E" w:rsidR="004961CE" w:rsidRPr="00652AD3" w:rsidRDefault="00D42400" w:rsidP="00A5022C">
      <w:pPr>
        <w:shd w:val="clear" w:color="auto" w:fill="FFFFFF"/>
        <w:spacing w:after="0" w:line="240" w:lineRule="auto"/>
        <w:ind w:left="851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Periódicos </w:t>
      </w:r>
      <w:r>
        <w:rPr>
          <w:rFonts w:ascii="Charter Roman" w:hAnsi="Charter Roman"/>
          <w:color w:val="676A73" w:themeColor="background2" w:themeShade="80"/>
        </w:rPr>
        <w:t>em inglês</w:t>
      </w:r>
      <w:r w:rsidRPr="00652AD3">
        <w:rPr>
          <w:rFonts w:ascii="Charter Roman" w:hAnsi="Charter Roman"/>
          <w:color w:val="676A73" w:themeColor="background2" w:themeShade="80"/>
        </w:rPr>
        <w:t xml:space="preserve"> </w:t>
      </w:r>
      <w:r>
        <w:rPr>
          <w:rFonts w:ascii="Charter Roman" w:hAnsi="Charter Roman"/>
          <w:color w:val="676A73" w:themeColor="background2" w:themeShade="80"/>
        </w:rPr>
        <w:tab/>
      </w:r>
      <w:r>
        <w:rPr>
          <w:rFonts w:ascii="Charter Roman" w:hAnsi="Charter Roman"/>
          <w:color w:val="676A73" w:themeColor="background2" w:themeShade="80"/>
        </w:rPr>
        <w:tab/>
      </w:r>
      <w:r w:rsidRPr="00652AD3">
        <w:rPr>
          <w:rFonts w:ascii="Charter Roman" w:hAnsi="Charter Roman"/>
          <w:color w:val="676A73" w:themeColor="background2" w:themeShade="80"/>
        </w:rPr>
        <w:t>Ana Luiza Martins (Condephaat)</w:t>
      </w:r>
    </w:p>
    <w:p w14:paraId="51E9979E" w14:textId="77777777" w:rsidR="00D42400" w:rsidRDefault="00D42400" w:rsidP="00D42400">
      <w:pPr>
        <w:shd w:val="clear" w:color="auto" w:fill="FFFFFF"/>
        <w:spacing w:after="0" w:line="240" w:lineRule="auto"/>
        <w:ind w:left="3294" w:firstLine="306"/>
        <w:jc w:val="both"/>
        <w:rPr>
          <w:rFonts w:ascii="Charter Roman" w:hAnsi="Charter Roman"/>
          <w:color w:val="676A73" w:themeColor="background2" w:themeShade="80"/>
        </w:rPr>
      </w:pPr>
    </w:p>
    <w:p w14:paraId="3BD76925" w14:textId="17EC7581" w:rsidR="00D42400" w:rsidRPr="00652AD3" w:rsidRDefault="00D42400" w:rsidP="00A5022C">
      <w:pPr>
        <w:shd w:val="clear" w:color="auto" w:fill="FFFFFF"/>
        <w:spacing w:after="0" w:line="240" w:lineRule="auto"/>
        <w:ind w:left="284" w:firstLine="567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Periódicos </w:t>
      </w:r>
      <w:r>
        <w:rPr>
          <w:rFonts w:ascii="Charter Roman" w:hAnsi="Charter Roman"/>
          <w:color w:val="676A73" w:themeColor="background2" w:themeShade="80"/>
        </w:rPr>
        <w:t>em itali</w:t>
      </w:r>
      <w:r w:rsidR="007F5870">
        <w:rPr>
          <w:rFonts w:ascii="Charter Roman" w:hAnsi="Charter Roman"/>
          <w:color w:val="676A73" w:themeColor="background2" w:themeShade="80"/>
        </w:rPr>
        <w:t>a</w:t>
      </w:r>
      <w:r>
        <w:rPr>
          <w:rFonts w:ascii="Charter Roman" w:hAnsi="Charter Roman"/>
          <w:color w:val="676A73" w:themeColor="background2" w:themeShade="80"/>
        </w:rPr>
        <w:t>no</w:t>
      </w:r>
      <w:r w:rsidRPr="00652AD3">
        <w:rPr>
          <w:rFonts w:ascii="Charter Roman" w:hAnsi="Charter Roman"/>
          <w:color w:val="676A73" w:themeColor="background2" w:themeShade="80"/>
        </w:rPr>
        <w:t xml:space="preserve"> </w:t>
      </w:r>
      <w:r>
        <w:rPr>
          <w:rFonts w:ascii="Charter Roman" w:hAnsi="Charter Roman"/>
          <w:color w:val="676A73" w:themeColor="background2" w:themeShade="80"/>
        </w:rPr>
        <w:tab/>
      </w:r>
      <w:r>
        <w:rPr>
          <w:rFonts w:ascii="Charter Roman" w:hAnsi="Charter Roman"/>
          <w:color w:val="676A73" w:themeColor="background2" w:themeShade="80"/>
        </w:rPr>
        <w:tab/>
      </w:r>
      <w:r w:rsidRPr="00652AD3">
        <w:rPr>
          <w:rFonts w:ascii="Charter Roman" w:hAnsi="Charter Roman"/>
          <w:color w:val="676A73" w:themeColor="background2" w:themeShade="80"/>
        </w:rPr>
        <w:t>Luigi Biondi (UNIFESP)</w:t>
      </w:r>
    </w:p>
    <w:p w14:paraId="56E329D3" w14:textId="77777777" w:rsidR="00D42400" w:rsidRDefault="00D42400" w:rsidP="002445C4">
      <w:pPr>
        <w:shd w:val="clear" w:color="auto" w:fill="FFFFFF"/>
        <w:spacing w:after="0" w:line="240" w:lineRule="auto"/>
        <w:ind w:left="3447" w:firstLine="153"/>
        <w:jc w:val="both"/>
        <w:rPr>
          <w:rFonts w:ascii="Charter Roman" w:hAnsi="Charter Roman"/>
          <w:color w:val="676A73" w:themeColor="background2" w:themeShade="80"/>
        </w:rPr>
      </w:pPr>
    </w:p>
    <w:p w14:paraId="46888A66" w14:textId="113419ED" w:rsidR="00385A10" w:rsidRPr="00652AD3" w:rsidRDefault="00D42400" w:rsidP="00A5022C">
      <w:pPr>
        <w:shd w:val="clear" w:color="auto" w:fill="FFFFFF"/>
        <w:spacing w:after="0" w:line="240" w:lineRule="auto"/>
        <w:ind w:left="284" w:firstLine="567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Periódicos </w:t>
      </w:r>
      <w:r>
        <w:rPr>
          <w:rFonts w:ascii="Charter Roman" w:hAnsi="Charter Roman"/>
          <w:color w:val="676A73" w:themeColor="background2" w:themeShade="80"/>
        </w:rPr>
        <w:t>em espanhol</w:t>
      </w:r>
      <w:r w:rsidRPr="00652AD3">
        <w:rPr>
          <w:rFonts w:ascii="Charter Roman" w:hAnsi="Charter Roman"/>
          <w:color w:val="676A73" w:themeColor="background2" w:themeShade="80"/>
        </w:rPr>
        <w:t xml:space="preserve"> </w:t>
      </w:r>
      <w:r>
        <w:rPr>
          <w:rFonts w:ascii="Charter Roman" w:hAnsi="Charter Roman"/>
          <w:color w:val="676A73" w:themeColor="background2" w:themeShade="80"/>
        </w:rPr>
        <w:tab/>
      </w:r>
      <w:r w:rsidR="00A7722F" w:rsidRPr="00652AD3">
        <w:rPr>
          <w:rFonts w:ascii="Charter Roman" w:hAnsi="Charter Roman"/>
          <w:color w:val="676A73" w:themeColor="background2" w:themeShade="80"/>
        </w:rPr>
        <w:t xml:space="preserve">Marília </w:t>
      </w:r>
      <w:proofErr w:type="spellStart"/>
      <w:r w:rsidR="00A7722F" w:rsidRPr="00652AD3">
        <w:rPr>
          <w:rFonts w:ascii="Charter Roman" w:hAnsi="Charter Roman"/>
          <w:color w:val="676A73" w:themeColor="background2" w:themeShade="80"/>
        </w:rPr>
        <w:t>Canovas</w:t>
      </w:r>
      <w:proofErr w:type="spellEnd"/>
      <w:r w:rsidR="00385A10" w:rsidRPr="00652AD3">
        <w:rPr>
          <w:rFonts w:ascii="Charter Roman" w:hAnsi="Charter Roman"/>
          <w:color w:val="676A73" w:themeColor="background2" w:themeShade="80"/>
        </w:rPr>
        <w:t xml:space="preserve"> (</w:t>
      </w:r>
      <w:r w:rsidR="009B398F" w:rsidRPr="00652AD3">
        <w:rPr>
          <w:rFonts w:ascii="Charter Roman" w:hAnsi="Charter Roman"/>
          <w:color w:val="676A73" w:themeColor="background2" w:themeShade="80"/>
        </w:rPr>
        <w:t>USP</w:t>
      </w:r>
      <w:r w:rsidR="00E1187B" w:rsidRPr="00652AD3">
        <w:rPr>
          <w:rFonts w:ascii="Charter Roman" w:hAnsi="Charter Roman"/>
          <w:color w:val="676A73" w:themeColor="background2" w:themeShade="80"/>
        </w:rPr>
        <w:t>)</w:t>
      </w:r>
    </w:p>
    <w:p w14:paraId="4DF0434D" w14:textId="79361869" w:rsidR="004961CE" w:rsidRPr="00652AD3" w:rsidRDefault="004961CE" w:rsidP="004961CE">
      <w:pPr>
        <w:shd w:val="clear" w:color="auto" w:fill="FFFFFF"/>
        <w:spacing w:after="0" w:line="240" w:lineRule="auto"/>
        <w:ind w:left="2988" w:firstLine="612"/>
        <w:jc w:val="both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 xml:space="preserve">Maria </w:t>
      </w:r>
      <w:proofErr w:type="spellStart"/>
      <w:r w:rsidRPr="00652AD3">
        <w:rPr>
          <w:rFonts w:ascii="Charter Roman" w:hAnsi="Charter Roman"/>
          <w:color w:val="676A73" w:themeColor="background2" w:themeShade="80"/>
        </w:rPr>
        <w:t>Josele</w:t>
      </w:r>
      <w:proofErr w:type="spellEnd"/>
      <w:r w:rsidRPr="00652AD3">
        <w:rPr>
          <w:rFonts w:ascii="Charter Roman" w:hAnsi="Charter Roman"/>
          <w:color w:val="676A73" w:themeColor="background2" w:themeShade="80"/>
        </w:rPr>
        <w:t xml:space="preserve"> </w:t>
      </w:r>
      <w:proofErr w:type="spellStart"/>
      <w:r w:rsidR="00EB60C1">
        <w:rPr>
          <w:rFonts w:ascii="Charter Roman" w:hAnsi="Charter Roman"/>
          <w:color w:val="676A73" w:themeColor="background2" w:themeShade="80"/>
        </w:rPr>
        <w:t>Bucco</w:t>
      </w:r>
      <w:proofErr w:type="spellEnd"/>
      <w:r w:rsidR="00EB60C1">
        <w:rPr>
          <w:rFonts w:ascii="Charter Roman" w:hAnsi="Charter Roman"/>
          <w:color w:val="676A73" w:themeColor="background2" w:themeShade="80"/>
        </w:rPr>
        <w:t xml:space="preserve"> </w:t>
      </w:r>
      <w:r w:rsidRPr="00652AD3">
        <w:rPr>
          <w:rFonts w:ascii="Charter Roman" w:hAnsi="Charter Roman"/>
          <w:color w:val="676A73" w:themeColor="background2" w:themeShade="80"/>
        </w:rPr>
        <w:t>Coelho (UFPR)</w:t>
      </w:r>
    </w:p>
    <w:p w14:paraId="1B8FC868" w14:textId="77777777" w:rsidR="0070188E" w:rsidRPr="00652AD3" w:rsidRDefault="0070188E" w:rsidP="00AB6200">
      <w:pPr>
        <w:shd w:val="clear" w:color="auto" w:fill="FFFFFF"/>
        <w:spacing w:after="0" w:line="240" w:lineRule="auto"/>
        <w:jc w:val="both"/>
        <w:rPr>
          <w:rFonts w:ascii="Charter Roman" w:hAnsi="Charter Roman"/>
          <w:color w:val="676A73" w:themeColor="background2" w:themeShade="80"/>
        </w:rPr>
      </w:pPr>
    </w:p>
    <w:p w14:paraId="7602E16A" w14:textId="123A2E1C" w:rsidR="009061D5" w:rsidRPr="009061D5" w:rsidRDefault="00AF7E77" w:rsidP="00D87051">
      <w:pPr>
        <w:pStyle w:val="Ttulo2"/>
        <w:ind w:left="851"/>
        <w:rPr>
          <w:rFonts w:ascii="Charter Roman" w:hAnsi="Charter Roman"/>
          <w:color w:val="676A73" w:themeColor="background2" w:themeShade="80"/>
        </w:rPr>
      </w:pPr>
      <w:r w:rsidRPr="00652AD3">
        <w:rPr>
          <w:rFonts w:ascii="Charter Roman" w:hAnsi="Charter Roman"/>
          <w:color w:val="676A73" w:themeColor="background2" w:themeShade="80"/>
        </w:rPr>
        <w:t>Comunicações</w:t>
      </w:r>
      <w:r w:rsidR="002445C4">
        <w:rPr>
          <w:rFonts w:ascii="Charter Roman" w:hAnsi="Charter Roman"/>
          <w:color w:val="676A73" w:themeColor="background2" w:themeShade="80"/>
        </w:rPr>
        <w:t xml:space="preserve"> </w:t>
      </w:r>
      <w:r w:rsidR="009219B6">
        <w:rPr>
          <w:rFonts w:ascii="Charter Roman" w:hAnsi="Charter Roman"/>
          <w:color w:val="676A73" w:themeColor="background2" w:themeShade="80"/>
        </w:rPr>
        <w:t>de N</w:t>
      </w:r>
      <w:r w:rsidR="00DD15F1">
        <w:rPr>
          <w:rFonts w:ascii="Charter Roman" w:hAnsi="Charter Roman"/>
          <w:color w:val="676A73" w:themeColor="background2" w:themeShade="80"/>
        </w:rPr>
        <w:t xml:space="preserve">ovas </w:t>
      </w:r>
      <w:r w:rsidR="00157A48">
        <w:rPr>
          <w:rFonts w:ascii="Charter Roman" w:hAnsi="Charter Roman"/>
          <w:color w:val="676A73" w:themeColor="background2" w:themeShade="80"/>
        </w:rPr>
        <w:t>P</w:t>
      </w:r>
      <w:r w:rsidR="002445C4">
        <w:rPr>
          <w:rFonts w:ascii="Charter Roman" w:hAnsi="Charter Roman"/>
          <w:color w:val="676A73" w:themeColor="background2" w:themeShade="80"/>
        </w:rPr>
        <w:t>ropostas</w:t>
      </w:r>
    </w:p>
    <w:p w14:paraId="3747B526" w14:textId="77777777" w:rsidR="009061D5" w:rsidRDefault="009061D5" w:rsidP="0084029A">
      <w:pPr>
        <w:pStyle w:val="Ttulo2"/>
        <w:spacing w:before="0" w:line="240" w:lineRule="auto"/>
        <w:ind w:firstLine="567"/>
        <w:rPr>
          <w:rFonts w:ascii="Charter Roman" w:hAnsi="Charter Roman"/>
          <w:b w:val="0"/>
          <w:color w:val="676A73" w:themeColor="background2" w:themeShade="80"/>
          <w:sz w:val="20"/>
        </w:rPr>
      </w:pPr>
    </w:p>
    <w:p w14:paraId="54F46E86" w14:textId="51A5432A" w:rsidR="00AF478F" w:rsidRPr="009061D5" w:rsidRDefault="0070188E" w:rsidP="00D87051">
      <w:pPr>
        <w:pStyle w:val="Ttulo2"/>
        <w:spacing w:before="0" w:line="240" w:lineRule="auto"/>
        <w:ind w:left="284" w:firstLine="567"/>
        <w:rPr>
          <w:rFonts w:ascii="Charter Roman" w:hAnsi="Charter Roman"/>
          <w:b w:val="0"/>
          <w:color w:val="676A73" w:themeColor="background2" w:themeShade="80"/>
          <w:sz w:val="20"/>
        </w:rPr>
      </w:pPr>
      <w:r w:rsidRPr="009061D5">
        <w:rPr>
          <w:rFonts w:ascii="Charter Roman" w:hAnsi="Charter Roman"/>
          <w:b w:val="0"/>
          <w:color w:val="676A73" w:themeColor="background2" w:themeShade="80"/>
          <w:sz w:val="20"/>
        </w:rPr>
        <w:t>Sessão Livre</w:t>
      </w:r>
      <w:r w:rsidR="00AF478F" w:rsidRPr="009061D5">
        <w:rPr>
          <w:rFonts w:ascii="Charter Roman" w:hAnsi="Charter Roman"/>
          <w:b w:val="0"/>
          <w:color w:val="676A73" w:themeColor="background2" w:themeShade="80"/>
          <w:sz w:val="20"/>
        </w:rPr>
        <w:t xml:space="preserve"> para submissões</w:t>
      </w:r>
    </w:p>
    <w:p w14:paraId="0B25C1A8" w14:textId="77777777" w:rsidR="001870A1" w:rsidRPr="001870A1" w:rsidRDefault="001870A1" w:rsidP="0084029A">
      <w:pPr>
        <w:spacing w:after="0" w:line="240" w:lineRule="auto"/>
      </w:pPr>
    </w:p>
    <w:p w14:paraId="4965A6F7" w14:textId="77777777" w:rsidR="00050187" w:rsidRPr="00652AD3" w:rsidRDefault="00050187" w:rsidP="00553FFB">
      <w:pPr>
        <w:pBdr>
          <w:top w:val="single" w:sz="4" w:space="0" w:color="auto"/>
        </w:pBdr>
        <w:spacing w:after="0" w:line="240" w:lineRule="auto"/>
        <w:ind w:left="-3119"/>
        <w:jc w:val="both"/>
        <w:rPr>
          <w:rFonts w:ascii="Charter Roman" w:hAnsi="Charter Roman"/>
          <w:color w:val="676A73" w:themeColor="background2" w:themeShade="80"/>
          <w:sz w:val="24"/>
          <w:szCs w:val="24"/>
        </w:rPr>
      </w:pPr>
    </w:p>
    <w:p w14:paraId="6690D05B" w14:textId="4A68A6AD" w:rsidR="00EA0675" w:rsidRDefault="00AF478F" w:rsidP="00553FFB">
      <w:pPr>
        <w:pStyle w:val="Ttulo1"/>
        <w:spacing w:before="0" w:after="0" w:line="240" w:lineRule="auto"/>
        <w:ind w:left="-2835" w:right="-351"/>
        <w:rPr>
          <w:rFonts w:ascii="Charter Roman" w:hAnsi="Charter Roman"/>
          <w:sz w:val="28"/>
          <w:szCs w:val="28"/>
        </w:rPr>
      </w:pPr>
      <w:r w:rsidRPr="008910CE">
        <w:rPr>
          <w:rFonts w:ascii="Charter Roman" w:hAnsi="Charter Roman"/>
          <w:sz w:val="28"/>
          <w:szCs w:val="28"/>
        </w:rPr>
        <w:t>Prazo de submissão</w:t>
      </w:r>
      <w:r w:rsidR="001870A1">
        <w:rPr>
          <w:rFonts w:ascii="Charter Roman" w:hAnsi="Charter Roman"/>
          <w:sz w:val="28"/>
          <w:szCs w:val="28"/>
        </w:rPr>
        <w:t xml:space="preserve"> de Resumos</w:t>
      </w:r>
      <w:r w:rsidRPr="008910CE">
        <w:rPr>
          <w:rFonts w:ascii="Charter Roman" w:hAnsi="Charter Roman"/>
          <w:sz w:val="28"/>
          <w:szCs w:val="28"/>
        </w:rPr>
        <w:t xml:space="preserve">: 30 de </w:t>
      </w:r>
      <w:r w:rsidR="00CA3F00">
        <w:rPr>
          <w:rFonts w:ascii="Charter Roman" w:hAnsi="Charter Roman"/>
          <w:sz w:val="28"/>
          <w:szCs w:val="28"/>
        </w:rPr>
        <w:t>julho</w:t>
      </w:r>
      <w:r w:rsidRPr="008910CE">
        <w:rPr>
          <w:rFonts w:ascii="Charter Roman" w:hAnsi="Charter Roman"/>
          <w:sz w:val="28"/>
          <w:szCs w:val="28"/>
        </w:rPr>
        <w:t xml:space="preserve"> de 2017</w:t>
      </w:r>
    </w:p>
    <w:p w14:paraId="7CE46F26" w14:textId="5C961A4F" w:rsidR="00AF478F" w:rsidRPr="00EA0675" w:rsidRDefault="00AF478F" w:rsidP="00553FFB">
      <w:pPr>
        <w:pStyle w:val="Ttulo1"/>
        <w:spacing w:before="0" w:after="0" w:line="240" w:lineRule="auto"/>
        <w:ind w:left="-2835" w:right="-351"/>
        <w:rPr>
          <w:rFonts w:ascii="Charter Roman" w:hAnsi="Charter Roman"/>
          <w:sz w:val="28"/>
          <w:szCs w:val="28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Formato</w:t>
      </w:r>
    </w:p>
    <w:p w14:paraId="62890801" w14:textId="43E1D907" w:rsidR="00AF478F" w:rsidRPr="008910CE" w:rsidRDefault="00AF478F" w:rsidP="00553FFB">
      <w:pPr>
        <w:pStyle w:val="PargrafodaLista"/>
        <w:numPr>
          <w:ilvl w:val="0"/>
          <w:numId w:val="3"/>
        </w:numPr>
        <w:ind w:left="-2410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Título</w:t>
      </w:r>
      <w:r w:rsidR="009B0700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:</w:t>
      </w: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 xml:space="preserve"> com recorte espaço-temporal</w:t>
      </w:r>
    </w:p>
    <w:p w14:paraId="3E04EA4D" w14:textId="2A32F01B" w:rsidR="00AF478F" w:rsidRPr="008910CE" w:rsidRDefault="009B0700" w:rsidP="00553FFB">
      <w:pPr>
        <w:pStyle w:val="PargrafodaLista"/>
        <w:numPr>
          <w:ilvl w:val="0"/>
          <w:numId w:val="3"/>
        </w:numPr>
        <w:ind w:left="-2410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Resumo</w:t>
      </w:r>
      <w:r w:rsidR="00957B16">
        <w:rPr>
          <w:rFonts w:ascii="Charter Roman" w:hAnsi="Charter Roman"/>
          <w:color w:val="676A73" w:themeColor="background2" w:themeShade="80"/>
          <w:sz w:val="20"/>
          <w:szCs w:val="20"/>
        </w:rPr>
        <w:t>: 10 a 3</w:t>
      </w:r>
      <w:r w:rsidR="00AF478F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0 linhas</w:t>
      </w:r>
    </w:p>
    <w:p w14:paraId="5D9D60F1" w14:textId="77777777" w:rsidR="00AF478F" w:rsidRPr="008910CE" w:rsidRDefault="00AF478F" w:rsidP="00553FFB">
      <w:pPr>
        <w:pStyle w:val="PargrafodaLista"/>
        <w:numPr>
          <w:ilvl w:val="0"/>
          <w:numId w:val="3"/>
        </w:numPr>
        <w:ind w:left="-2410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Dados: Nome, titulação, instituição, e-mail de contato</w:t>
      </w:r>
    </w:p>
    <w:p w14:paraId="799CD6A3" w14:textId="77777777" w:rsidR="00AF478F" w:rsidRPr="008910CE" w:rsidRDefault="00AF478F" w:rsidP="00553FFB">
      <w:pPr>
        <w:pStyle w:val="PargrafodaLista"/>
        <w:numPr>
          <w:ilvl w:val="0"/>
          <w:numId w:val="3"/>
        </w:numPr>
        <w:ind w:left="-2410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Titulação mínima: Doutor</w:t>
      </w:r>
    </w:p>
    <w:p w14:paraId="2B9D4C51" w14:textId="0CE0EED7" w:rsidR="00182279" w:rsidRPr="008910CE" w:rsidRDefault="00836105" w:rsidP="00553FFB">
      <w:pPr>
        <w:pStyle w:val="PargrafodaLista"/>
        <w:numPr>
          <w:ilvl w:val="0"/>
          <w:numId w:val="3"/>
        </w:numPr>
        <w:ind w:left="-2410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  <w:r w:rsidRPr="008910CE">
        <w:rPr>
          <w:rFonts w:ascii="Charter Roman" w:hAnsi="Charter Roman"/>
          <w:color w:val="676A73" w:themeColor="background2" w:themeShade="80"/>
          <w:sz w:val="20"/>
          <w:szCs w:val="20"/>
        </w:rPr>
        <w:t>S</w:t>
      </w:r>
      <w:r w:rsidR="005A0A41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 xml:space="preserve">erão aceitas propostas sobre imprensa </w:t>
      </w:r>
      <w:r w:rsidR="00C377BA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 xml:space="preserve">periódica </w:t>
      </w:r>
      <w:r w:rsidR="005A0A41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 xml:space="preserve">em língua estrangeira </w:t>
      </w:r>
      <w:r w:rsidR="005A0A41" w:rsidRPr="008910CE">
        <w:rPr>
          <w:rFonts w:ascii="Charter Roman" w:hAnsi="Charter Roman"/>
          <w:b/>
          <w:color w:val="676A73" w:themeColor="background2" w:themeShade="80"/>
          <w:sz w:val="20"/>
          <w:szCs w:val="20"/>
        </w:rPr>
        <w:t>publicada no Brasil</w:t>
      </w:r>
      <w:r w:rsidR="005A0A41" w:rsidRPr="008910CE">
        <w:rPr>
          <w:rFonts w:ascii="Charter Roman" w:hAnsi="Charter Roman"/>
          <w:color w:val="676A73" w:themeColor="background2" w:themeShade="80"/>
          <w:sz w:val="20"/>
          <w:szCs w:val="20"/>
        </w:rPr>
        <w:t xml:space="preserve"> (</w:t>
      </w:r>
      <w:r w:rsidR="005A0A41" w:rsidRPr="00957B16">
        <w:rPr>
          <w:rFonts w:ascii="Charter Roman" w:hAnsi="Charter Roman"/>
          <w:color w:val="676A73" w:themeColor="background2" w:themeShade="80"/>
          <w:sz w:val="20"/>
          <w:szCs w:val="20"/>
          <w:u w:val="single"/>
        </w:rPr>
        <w:t>exceto lusófona</w:t>
      </w:r>
      <w:r w:rsidR="00553FFB">
        <w:rPr>
          <w:rFonts w:ascii="Charter Roman" w:hAnsi="Charter Roman"/>
          <w:color w:val="676A73" w:themeColor="background2" w:themeShade="80"/>
          <w:sz w:val="20"/>
          <w:szCs w:val="20"/>
        </w:rPr>
        <w:t>)</w:t>
      </w:r>
    </w:p>
    <w:p w14:paraId="497B24DD" w14:textId="77777777" w:rsidR="005A0A41" w:rsidRPr="008910CE" w:rsidRDefault="005A0A41" w:rsidP="00553FFB">
      <w:pPr>
        <w:pStyle w:val="PargrafodaLista"/>
        <w:ind w:left="-2835"/>
        <w:jc w:val="both"/>
        <w:rPr>
          <w:rFonts w:ascii="Charter Roman" w:hAnsi="Charter Roman"/>
          <w:color w:val="676A73" w:themeColor="background2" w:themeShade="80"/>
          <w:sz w:val="20"/>
          <w:szCs w:val="20"/>
        </w:rPr>
      </w:pPr>
    </w:p>
    <w:p w14:paraId="2F6BBEDA" w14:textId="538590E1" w:rsidR="0084029A" w:rsidRDefault="00AF478F" w:rsidP="00553FFB">
      <w:pPr>
        <w:pStyle w:val="InformaesdeContato"/>
        <w:spacing w:line="240" w:lineRule="auto"/>
        <w:ind w:left="-2835"/>
        <w:rPr>
          <w:rStyle w:val="Hiperlink"/>
          <w:rFonts w:ascii="Charter Roman" w:hAnsi="Charter Roman"/>
          <w:color w:val="676A73" w:themeColor="background2" w:themeShade="80"/>
        </w:rPr>
      </w:pPr>
      <w:r w:rsidRPr="008910CE">
        <w:rPr>
          <w:rFonts w:ascii="Charter Roman" w:hAnsi="Charter Roman"/>
          <w:color w:val="676A73" w:themeColor="background2" w:themeShade="80"/>
        </w:rPr>
        <w:t xml:space="preserve">Envio para: </w:t>
      </w:r>
      <w:hyperlink r:id="rId17" w:history="1">
        <w:r w:rsidRPr="008910CE">
          <w:rPr>
            <w:rStyle w:val="Hiperlink"/>
            <w:rFonts w:ascii="Charter Roman" w:hAnsi="Charter Roman"/>
            <w:color w:val="676A73" w:themeColor="background2" w:themeShade="80"/>
          </w:rPr>
          <w:t>transfopress@uol.com.br</w:t>
        </w:r>
      </w:hyperlink>
    </w:p>
    <w:p w14:paraId="1A5EAB0B" w14:textId="77777777" w:rsidR="0084029A" w:rsidRPr="0084029A" w:rsidRDefault="0084029A" w:rsidP="00553FFB">
      <w:pPr>
        <w:pStyle w:val="InformaesdeContato"/>
        <w:spacing w:line="240" w:lineRule="auto"/>
        <w:ind w:left="-2835"/>
        <w:rPr>
          <w:rFonts w:ascii="Charter Roman" w:hAnsi="Charter Roman"/>
          <w:color w:val="676A73" w:themeColor="background2" w:themeShade="80"/>
          <w:u w:val="single"/>
        </w:rPr>
      </w:pPr>
    </w:p>
    <w:p w14:paraId="3CD4782C" w14:textId="244F705F" w:rsidR="0084029A" w:rsidRDefault="00621DC5" w:rsidP="00553FFB">
      <w:pPr>
        <w:pStyle w:val="InformaesdeContato"/>
        <w:pBdr>
          <w:bottom w:val="single" w:sz="4" w:space="1" w:color="auto"/>
        </w:pBdr>
        <w:tabs>
          <w:tab w:val="left" w:pos="1093"/>
        </w:tabs>
        <w:spacing w:line="240" w:lineRule="auto"/>
        <w:ind w:left="-2835"/>
        <w:rPr>
          <w:rFonts w:ascii="Charter Roman" w:hAnsi="Charter Roman"/>
        </w:rPr>
      </w:pPr>
      <w:r>
        <w:rPr>
          <w:rFonts w:ascii="Charter Roman" w:hAnsi="Charter Roman"/>
        </w:rPr>
        <w:t xml:space="preserve">Mais sobre o projeto: </w:t>
      </w:r>
      <w:hyperlink r:id="rId18" w:history="1">
        <w:r w:rsidR="0084029A" w:rsidRPr="00E10CEB">
          <w:rPr>
            <w:rStyle w:val="Hiperlink"/>
            <w:rFonts w:ascii="Charter Roman" w:hAnsi="Charter Roman"/>
          </w:rPr>
          <w:t>http://transfopressbrasil.franca.unesp.br</w:t>
        </w:r>
      </w:hyperlink>
    </w:p>
    <w:p w14:paraId="1696A8AF" w14:textId="77777777" w:rsidR="00553FFB" w:rsidRPr="008910CE" w:rsidRDefault="00553FFB" w:rsidP="00553FFB">
      <w:pPr>
        <w:pStyle w:val="InformaesdeContato"/>
        <w:pBdr>
          <w:bottom w:val="single" w:sz="4" w:space="1" w:color="auto"/>
        </w:pBdr>
        <w:tabs>
          <w:tab w:val="left" w:pos="1093"/>
        </w:tabs>
        <w:spacing w:line="240" w:lineRule="auto"/>
        <w:ind w:left="-2835"/>
        <w:rPr>
          <w:rFonts w:ascii="Charter Roman" w:hAnsi="Charter Roman"/>
        </w:rPr>
      </w:pPr>
    </w:p>
    <w:sectPr w:rsidR="00553FFB" w:rsidRPr="008910CE" w:rsidSect="00EB5F7C">
      <w:headerReference w:type="default" r:id="rId19"/>
      <w:pgSz w:w="11907" w:h="16839" w:code="9"/>
      <w:pgMar w:top="1009" w:right="720" w:bottom="720" w:left="3600" w:header="0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BEFFA" w14:textId="77777777" w:rsidR="00106DFD" w:rsidRDefault="00106DFD">
      <w:pPr>
        <w:spacing w:after="0" w:line="240" w:lineRule="auto"/>
      </w:pPr>
      <w:r>
        <w:rPr>
          <w:lang w:bidi="pt-BR"/>
        </w:rPr>
        <w:separator/>
      </w:r>
    </w:p>
  </w:endnote>
  <w:endnote w:type="continuationSeparator" w:id="0">
    <w:p w14:paraId="02CDC235" w14:textId="77777777" w:rsidR="00106DFD" w:rsidRDefault="00106DFD">
      <w:pPr>
        <w:spacing w:after="0" w:line="240" w:lineRule="auto"/>
      </w:pPr>
      <w:r>
        <w:rPr>
          <w:lang w:bidi="pt-B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harter Roman">
    <w:panose1 w:val="02040503050506020203"/>
    <w:charset w:val="00"/>
    <w:family w:val="auto"/>
    <w:pitch w:val="variable"/>
    <w:sig w:usb0="800000AF" w:usb1="1000204A" w:usb2="00000000" w:usb3="00000000" w:csb0="0000001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55424" w14:textId="77777777" w:rsidR="00106DFD" w:rsidRDefault="00106DFD">
      <w:pPr>
        <w:spacing w:after="0" w:line="240" w:lineRule="auto"/>
      </w:pPr>
      <w:r>
        <w:rPr>
          <w:lang w:bidi="pt-BR"/>
        </w:rPr>
        <w:separator/>
      </w:r>
    </w:p>
  </w:footnote>
  <w:footnote w:type="continuationSeparator" w:id="0">
    <w:p w14:paraId="63AAFA3F" w14:textId="77777777" w:rsidR="00106DFD" w:rsidRDefault="00106DFD">
      <w:pPr>
        <w:spacing w:after="0" w:line="240" w:lineRule="auto"/>
      </w:pPr>
      <w:r>
        <w:rPr>
          <w:lang w:bidi="pt-B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C77A2F" w14:textId="77777777" w:rsidR="00CC688F" w:rsidRDefault="00402625">
        <w:pPr>
          <w:pStyle w:val="Cabealho"/>
          <w:jc w:val="right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DD5803">
          <w:rPr>
            <w:noProof/>
            <w:lang w:bidi="pt-BR"/>
          </w:rPr>
          <w:t>2</w:t>
        </w:r>
        <w:r>
          <w:rPr>
            <w:noProof/>
            <w:lang w:bidi="pt-BR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21C5"/>
    <w:multiLevelType w:val="hybridMultilevel"/>
    <w:tmpl w:val="1DC2178A"/>
    <w:lvl w:ilvl="0" w:tplc="E74E3B4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4F4356"/>
    <w:multiLevelType w:val="hybridMultilevel"/>
    <w:tmpl w:val="E2A2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D2CB6"/>
    <w:multiLevelType w:val="hybridMultilevel"/>
    <w:tmpl w:val="18CA490C"/>
    <w:lvl w:ilvl="0" w:tplc="93107902">
      <w:start w:val="1"/>
      <w:numFmt w:val="bullet"/>
      <w:lvlText w:val="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attachedTemplate r:id="rId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0E"/>
    <w:rsid w:val="00002404"/>
    <w:rsid w:val="00007198"/>
    <w:rsid w:val="00016614"/>
    <w:rsid w:val="0001696D"/>
    <w:rsid w:val="00016DB1"/>
    <w:rsid w:val="00025ACE"/>
    <w:rsid w:val="00043169"/>
    <w:rsid w:val="00050187"/>
    <w:rsid w:val="0005098B"/>
    <w:rsid w:val="00055F69"/>
    <w:rsid w:val="000861B1"/>
    <w:rsid w:val="000919FB"/>
    <w:rsid w:val="000A54F3"/>
    <w:rsid w:val="000A78FB"/>
    <w:rsid w:val="000B5B2A"/>
    <w:rsid w:val="000E1DDE"/>
    <w:rsid w:val="00106DFD"/>
    <w:rsid w:val="00127DA2"/>
    <w:rsid w:val="001465AC"/>
    <w:rsid w:val="00146C92"/>
    <w:rsid w:val="001521F3"/>
    <w:rsid w:val="00155D95"/>
    <w:rsid w:val="00157A48"/>
    <w:rsid w:val="00164BED"/>
    <w:rsid w:val="00167F62"/>
    <w:rsid w:val="00182279"/>
    <w:rsid w:val="00186F69"/>
    <w:rsid w:val="001870A1"/>
    <w:rsid w:val="001A2AD1"/>
    <w:rsid w:val="001A47A4"/>
    <w:rsid w:val="001D0311"/>
    <w:rsid w:val="001D1903"/>
    <w:rsid w:val="001D63D2"/>
    <w:rsid w:val="001E3D5F"/>
    <w:rsid w:val="001F2866"/>
    <w:rsid w:val="001F5BF2"/>
    <w:rsid w:val="002300EA"/>
    <w:rsid w:val="0023359E"/>
    <w:rsid w:val="00233A70"/>
    <w:rsid w:val="002367A6"/>
    <w:rsid w:val="00240D7D"/>
    <w:rsid w:val="002445C4"/>
    <w:rsid w:val="00250524"/>
    <w:rsid w:val="0025158D"/>
    <w:rsid w:val="00255292"/>
    <w:rsid w:val="0026220E"/>
    <w:rsid w:val="00297A6E"/>
    <w:rsid w:val="002A1894"/>
    <w:rsid w:val="002A5786"/>
    <w:rsid w:val="002A69FC"/>
    <w:rsid w:val="002B2D00"/>
    <w:rsid w:val="002C439A"/>
    <w:rsid w:val="002E3F86"/>
    <w:rsid w:val="002F5D11"/>
    <w:rsid w:val="002F7434"/>
    <w:rsid w:val="003007C2"/>
    <w:rsid w:val="0030149A"/>
    <w:rsid w:val="00321E5C"/>
    <w:rsid w:val="00323529"/>
    <w:rsid w:val="0035330D"/>
    <w:rsid w:val="003656E9"/>
    <w:rsid w:val="00365B91"/>
    <w:rsid w:val="0037483C"/>
    <w:rsid w:val="0038052D"/>
    <w:rsid w:val="0038259C"/>
    <w:rsid w:val="00382613"/>
    <w:rsid w:val="00384C23"/>
    <w:rsid w:val="00385A10"/>
    <w:rsid w:val="00395CDE"/>
    <w:rsid w:val="0039716A"/>
    <w:rsid w:val="003A5E51"/>
    <w:rsid w:val="003A6703"/>
    <w:rsid w:val="003A725D"/>
    <w:rsid w:val="003C1FED"/>
    <w:rsid w:val="003D4A12"/>
    <w:rsid w:val="00401161"/>
    <w:rsid w:val="00401C15"/>
    <w:rsid w:val="00402625"/>
    <w:rsid w:val="00414247"/>
    <w:rsid w:val="00423843"/>
    <w:rsid w:val="00430B19"/>
    <w:rsid w:val="0046432D"/>
    <w:rsid w:val="00491384"/>
    <w:rsid w:val="004961CE"/>
    <w:rsid w:val="00496953"/>
    <w:rsid w:val="004C14C3"/>
    <w:rsid w:val="004C377B"/>
    <w:rsid w:val="004F2504"/>
    <w:rsid w:val="004F3B22"/>
    <w:rsid w:val="005257C5"/>
    <w:rsid w:val="005367AB"/>
    <w:rsid w:val="0054326E"/>
    <w:rsid w:val="0054686F"/>
    <w:rsid w:val="00553FFB"/>
    <w:rsid w:val="00555993"/>
    <w:rsid w:val="00565717"/>
    <w:rsid w:val="00567668"/>
    <w:rsid w:val="00584BE2"/>
    <w:rsid w:val="0058718A"/>
    <w:rsid w:val="0059285E"/>
    <w:rsid w:val="005931E2"/>
    <w:rsid w:val="00597C97"/>
    <w:rsid w:val="005A0A41"/>
    <w:rsid w:val="005A0A78"/>
    <w:rsid w:val="005A162D"/>
    <w:rsid w:val="005A7D12"/>
    <w:rsid w:val="005A7D37"/>
    <w:rsid w:val="005E1436"/>
    <w:rsid w:val="005F265F"/>
    <w:rsid w:val="0060532B"/>
    <w:rsid w:val="00611CD6"/>
    <w:rsid w:val="00621DC5"/>
    <w:rsid w:val="00631741"/>
    <w:rsid w:val="00637833"/>
    <w:rsid w:val="00647988"/>
    <w:rsid w:val="00652AD3"/>
    <w:rsid w:val="00656F08"/>
    <w:rsid w:val="006960C0"/>
    <w:rsid w:val="006A5FA4"/>
    <w:rsid w:val="006C086D"/>
    <w:rsid w:val="006C2093"/>
    <w:rsid w:val="006C20E7"/>
    <w:rsid w:val="006D4702"/>
    <w:rsid w:val="006D5E86"/>
    <w:rsid w:val="006F0E24"/>
    <w:rsid w:val="0070188E"/>
    <w:rsid w:val="00702D8E"/>
    <w:rsid w:val="0070777B"/>
    <w:rsid w:val="00710A04"/>
    <w:rsid w:val="007136C5"/>
    <w:rsid w:val="00721A57"/>
    <w:rsid w:val="0073176C"/>
    <w:rsid w:val="007512F7"/>
    <w:rsid w:val="00752AA4"/>
    <w:rsid w:val="00757BEC"/>
    <w:rsid w:val="00760A4A"/>
    <w:rsid w:val="00763B0A"/>
    <w:rsid w:val="0077160C"/>
    <w:rsid w:val="00786400"/>
    <w:rsid w:val="00791676"/>
    <w:rsid w:val="007924DB"/>
    <w:rsid w:val="007A1A49"/>
    <w:rsid w:val="007A40BA"/>
    <w:rsid w:val="007B6F3B"/>
    <w:rsid w:val="007B7C72"/>
    <w:rsid w:val="007C52DB"/>
    <w:rsid w:val="007E37A1"/>
    <w:rsid w:val="007F020C"/>
    <w:rsid w:val="007F0CA5"/>
    <w:rsid w:val="007F5870"/>
    <w:rsid w:val="008029A7"/>
    <w:rsid w:val="00812BB8"/>
    <w:rsid w:val="00814EAB"/>
    <w:rsid w:val="00821DCB"/>
    <w:rsid w:val="0082340A"/>
    <w:rsid w:val="00834C86"/>
    <w:rsid w:val="00836105"/>
    <w:rsid w:val="0084029A"/>
    <w:rsid w:val="00842C2C"/>
    <w:rsid w:val="00850C5A"/>
    <w:rsid w:val="00856F4A"/>
    <w:rsid w:val="00865CD0"/>
    <w:rsid w:val="00872BE0"/>
    <w:rsid w:val="008859A7"/>
    <w:rsid w:val="00890845"/>
    <w:rsid w:val="008910CE"/>
    <w:rsid w:val="00892FC7"/>
    <w:rsid w:val="00893828"/>
    <w:rsid w:val="008A5B75"/>
    <w:rsid w:val="008C493A"/>
    <w:rsid w:val="008F01AA"/>
    <w:rsid w:val="008F2D2B"/>
    <w:rsid w:val="008F41DB"/>
    <w:rsid w:val="009061D5"/>
    <w:rsid w:val="00906449"/>
    <w:rsid w:val="00910EDC"/>
    <w:rsid w:val="00920892"/>
    <w:rsid w:val="009219B6"/>
    <w:rsid w:val="00924D7D"/>
    <w:rsid w:val="00925A74"/>
    <w:rsid w:val="00926B92"/>
    <w:rsid w:val="00927059"/>
    <w:rsid w:val="00927383"/>
    <w:rsid w:val="00941681"/>
    <w:rsid w:val="009419CD"/>
    <w:rsid w:val="00957B16"/>
    <w:rsid w:val="00961D3F"/>
    <w:rsid w:val="00965B08"/>
    <w:rsid w:val="00982530"/>
    <w:rsid w:val="00992DB8"/>
    <w:rsid w:val="009939FE"/>
    <w:rsid w:val="009A1F0A"/>
    <w:rsid w:val="009A576A"/>
    <w:rsid w:val="009B0700"/>
    <w:rsid w:val="009B3233"/>
    <w:rsid w:val="009B384F"/>
    <w:rsid w:val="009B398F"/>
    <w:rsid w:val="009B4716"/>
    <w:rsid w:val="009B723D"/>
    <w:rsid w:val="009D68CB"/>
    <w:rsid w:val="009E0D42"/>
    <w:rsid w:val="009E647A"/>
    <w:rsid w:val="009E6907"/>
    <w:rsid w:val="00A01481"/>
    <w:rsid w:val="00A02CBD"/>
    <w:rsid w:val="00A03DD7"/>
    <w:rsid w:val="00A149A1"/>
    <w:rsid w:val="00A260B4"/>
    <w:rsid w:val="00A32EBF"/>
    <w:rsid w:val="00A40877"/>
    <w:rsid w:val="00A4092E"/>
    <w:rsid w:val="00A5022C"/>
    <w:rsid w:val="00A52650"/>
    <w:rsid w:val="00A67F3E"/>
    <w:rsid w:val="00A74B7B"/>
    <w:rsid w:val="00A7722F"/>
    <w:rsid w:val="00A93084"/>
    <w:rsid w:val="00A9483A"/>
    <w:rsid w:val="00AA0A49"/>
    <w:rsid w:val="00AA4058"/>
    <w:rsid w:val="00AA6C54"/>
    <w:rsid w:val="00AA7AA0"/>
    <w:rsid w:val="00AB0F7F"/>
    <w:rsid w:val="00AB3B1E"/>
    <w:rsid w:val="00AB6200"/>
    <w:rsid w:val="00AB64CD"/>
    <w:rsid w:val="00AC272C"/>
    <w:rsid w:val="00AC561A"/>
    <w:rsid w:val="00AC5ACD"/>
    <w:rsid w:val="00AC6B32"/>
    <w:rsid w:val="00AC7B15"/>
    <w:rsid w:val="00AD2F45"/>
    <w:rsid w:val="00AF478F"/>
    <w:rsid w:val="00AF6273"/>
    <w:rsid w:val="00AF7E77"/>
    <w:rsid w:val="00B40C11"/>
    <w:rsid w:val="00B415B9"/>
    <w:rsid w:val="00B444F2"/>
    <w:rsid w:val="00B44C11"/>
    <w:rsid w:val="00B54CE1"/>
    <w:rsid w:val="00B607D3"/>
    <w:rsid w:val="00BA16EF"/>
    <w:rsid w:val="00BB1C42"/>
    <w:rsid w:val="00BC02BA"/>
    <w:rsid w:val="00BC3480"/>
    <w:rsid w:val="00BC4393"/>
    <w:rsid w:val="00BC5F40"/>
    <w:rsid w:val="00BE654F"/>
    <w:rsid w:val="00BF6CB4"/>
    <w:rsid w:val="00C32C13"/>
    <w:rsid w:val="00C36B4C"/>
    <w:rsid w:val="00C377BA"/>
    <w:rsid w:val="00C40717"/>
    <w:rsid w:val="00C51109"/>
    <w:rsid w:val="00C61E97"/>
    <w:rsid w:val="00C6577F"/>
    <w:rsid w:val="00C74687"/>
    <w:rsid w:val="00C759BE"/>
    <w:rsid w:val="00C83877"/>
    <w:rsid w:val="00CA3F00"/>
    <w:rsid w:val="00CC10B7"/>
    <w:rsid w:val="00CC204B"/>
    <w:rsid w:val="00CC688F"/>
    <w:rsid w:val="00CE1553"/>
    <w:rsid w:val="00CE3261"/>
    <w:rsid w:val="00CE45FA"/>
    <w:rsid w:val="00D076CB"/>
    <w:rsid w:val="00D176C2"/>
    <w:rsid w:val="00D20EC3"/>
    <w:rsid w:val="00D24A36"/>
    <w:rsid w:val="00D3108E"/>
    <w:rsid w:val="00D42400"/>
    <w:rsid w:val="00D42B6B"/>
    <w:rsid w:val="00D5680E"/>
    <w:rsid w:val="00D622D0"/>
    <w:rsid w:val="00D713CD"/>
    <w:rsid w:val="00D8159C"/>
    <w:rsid w:val="00D87051"/>
    <w:rsid w:val="00D9477A"/>
    <w:rsid w:val="00DB2303"/>
    <w:rsid w:val="00DB30F8"/>
    <w:rsid w:val="00DB5671"/>
    <w:rsid w:val="00DD15F1"/>
    <w:rsid w:val="00DD5803"/>
    <w:rsid w:val="00DE567E"/>
    <w:rsid w:val="00E106E7"/>
    <w:rsid w:val="00E108F2"/>
    <w:rsid w:val="00E1187B"/>
    <w:rsid w:val="00E156AE"/>
    <w:rsid w:val="00E24F91"/>
    <w:rsid w:val="00E27503"/>
    <w:rsid w:val="00E302C3"/>
    <w:rsid w:val="00E3451F"/>
    <w:rsid w:val="00E4560F"/>
    <w:rsid w:val="00E55BB1"/>
    <w:rsid w:val="00E61BAB"/>
    <w:rsid w:val="00E64603"/>
    <w:rsid w:val="00E72763"/>
    <w:rsid w:val="00E77BA4"/>
    <w:rsid w:val="00E82C2F"/>
    <w:rsid w:val="00E84437"/>
    <w:rsid w:val="00E85C2D"/>
    <w:rsid w:val="00E85D76"/>
    <w:rsid w:val="00E95FA4"/>
    <w:rsid w:val="00EA0675"/>
    <w:rsid w:val="00EB0E5E"/>
    <w:rsid w:val="00EB1F52"/>
    <w:rsid w:val="00EB5F7C"/>
    <w:rsid w:val="00EB60C1"/>
    <w:rsid w:val="00EC297A"/>
    <w:rsid w:val="00EC3DAB"/>
    <w:rsid w:val="00ED0F87"/>
    <w:rsid w:val="00ED7015"/>
    <w:rsid w:val="00EF4F70"/>
    <w:rsid w:val="00F151CA"/>
    <w:rsid w:val="00F41B70"/>
    <w:rsid w:val="00F450B7"/>
    <w:rsid w:val="00F51E66"/>
    <w:rsid w:val="00F65205"/>
    <w:rsid w:val="00F7484F"/>
    <w:rsid w:val="00F81738"/>
    <w:rsid w:val="00F84AF8"/>
    <w:rsid w:val="00F97FAD"/>
    <w:rsid w:val="00FA21A8"/>
    <w:rsid w:val="00FC6BF6"/>
    <w:rsid w:val="00FD03B1"/>
    <w:rsid w:val="00FD6AC2"/>
    <w:rsid w:val="00FF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FB9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5563" w:themeColor="text2" w:themeTint="E6"/>
        <w:lang w:val="pt-PT" w:eastAsia="en-US" w:bidi="pt-P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2625"/>
    <w:pPr>
      <w:spacing w:line="276" w:lineRule="auto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E32D91" w:themeColor="accent1"/>
      <w:sz w:val="3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tulo">
    <w:name w:val="Subtitle"/>
    <w:basedOn w:val="Normal"/>
    <w:link w:val="Subttulo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inorEastAsia"/>
      <w:sz w:val="3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Data">
    <w:name w:val="Date"/>
    <w:basedOn w:val="Normal"/>
    <w:link w:val="DataChar"/>
    <w:uiPriority w:val="99"/>
    <w:unhideWhenUsed/>
    <w:qFormat/>
    <w:pPr>
      <w:spacing w:after="40"/>
      <w:jc w:val="right"/>
    </w:pPr>
    <w:rPr>
      <w:b/>
      <w:color w:val="E32D91" w:themeColor="accent1"/>
      <w:sz w:val="32"/>
    </w:rPr>
  </w:style>
  <w:style w:type="character" w:customStyle="1" w:styleId="DataChar">
    <w:name w:val="Data Char"/>
    <w:basedOn w:val="Fontepargpadro"/>
    <w:link w:val="Data"/>
    <w:uiPriority w:val="99"/>
    <w:rPr>
      <w:b/>
      <w:color w:val="E32D91" w:themeColor="accent1"/>
      <w:sz w:val="32"/>
    </w:rPr>
  </w:style>
  <w:style w:type="paragraph" w:styleId="Textoembloco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o">
    <w:name w:val="Quote"/>
    <w:basedOn w:val="Normal"/>
    <w:link w:val="Citao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oChar">
    <w:name w:val="Citação Char"/>
    <w:basedOn w:val="Fontepargpadro"/>
    <w:link w:val="Citao"/>
    <w:uiPriority w:val="29"/>
    <w:rPr>
      <w:i/>
      <w:sz w:val="28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color w:val="E32D91" w:themeColor="accent1"/>
      <w:sz w:val="34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CitaoIntensa">
    <w:name w:val="Intense Quote"/>
    <w:basedOn w:val="Normal"/>
    <w:link w:val="CitaoIntensaChar"/>
    <w:uiPriority w:val="30"/>
    <w:qFormat/>
    <w:pPr>
      <w:pBdr>
        <w:top w:val="single" w:sz="8" w:space="10" w:color="555563" w:themeColor="text2" w:themeTint="E6"/>
        <w:bottom w:val="single" w:sz="8" w:space="10" w:color="555563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b/>
      <w:i/>
      <w:sz w:val="28"/>
    </w:rPr>
  </w:style>
  <w:style w:type="paragraph" w:customStyle="1" w:styleId="Destinatrio1">
    <w:name w:val="Destinatário1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Endereo">
    <w:name w:val="Endereço"/>
    <w:basedOn w:val="Normal"/>
    <w:uiPriority w:val="10"/>
    <w:qFormat/>
    <w:pPr>
      <w:ind w:left="2880"/>
      <w:contextualSpacing/>
    </w:pPr>
  </w:style>
  <w:style w:type="paragraph" w:customStyle="1" w:styleId="InformaesdeContato">
    <w:name w:val="Informações de Contato"/>
    <w:basedOn w:val="Normal"/>
    <w:uiPriority w:val="10"/>
    <w:qFormat/>
    <w:pPr>
      <w:contextualSpacing/>
    </w:pPr>
  </w:style>
  <w:style w:type="paragraph" w:customStyle="1" w:styleId="Empresa">
    <w:name w:val="Empresa"/>
    <w:basedOn w:val="Normal"/>
    <w:uiPriority w:val="10"/>
    <w:qFormat/>
    <w:pPr>
      <w:pBdr>
        <w:top w:val="single" w:sz="24" w:space="18" w:color="555563" w:themeColor="text2" w:themeTint="E6"/>
      </w:pBdr>
      <w:spacing w:after="0"/>
    </w:pPr>
    <w:rPr>
      <w:b/>
      <w:color w:val="E32D91" w:themeColor="accent1"/>
      <w:sz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troduo">
    <w:name w:val="Introdução"/>
    <w:basedOn w:val="Normal"/>
    <w:link w:val="CaracteredeIntroduo"/>
    <w:uiPriority w:val="3"/>
    <w:qFormat/>
    <w:pPr>
      <w:spacing w:after="380" w:line="319" w:lineRule="auto"/>
    </w:pPr>
    <w:rPr>
      <w:sz w:val="28"/>
    </w:rPr>
  </w:style>
  <w:style w:type="character" w:customStyle="1" w:styleId="CaracteredeIntroduo">
    <w:name w:val="Caractere de Introdução"/>
    <w:basedOn w:val="Fontepargpadro"/>
    <w:link w:val="Introduo"/>
    <w:uiPriority w:val="3"/>
    <w:rPr>
      <w:sz w:val="28"/>
    </w:rPr>
  </w:style>
  <w:style w:type="character" w:styleId="Hiperlink">
    <w:name w:val="Hyperlink"/>
    <w:basedOn w:val="Fontepargpadro"/>
    <w:uiPriority w:val="99"/>
    <w:unhideWhenUsed/>
    <w:rsid w:val="00E27503"/>
    <w:rPr>
      <w:color w:val="6B9F25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D0311"/>
    <w:pPr>
      <w:spacing w:after="0" w:line="240" w:lineRule="auto"/>
      <w:ind w:left="720"/>
      <w:contextualSpacing/>
    </w:pPr>
    <w:rPr>
      <w:rFonts w:eastAsiaTheme="minorEastAsia"/>
      <w:color w:val="auto"/>
      <w:sz w:val="24"/>
      <w:szCs w:val="24"/>
      <w:lang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7F020C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microsoft.com/office/2007/relationships/hdphoto" Target="media/hdphoto1.wdp"/><Relationship Id="rId14" Type="http://schemas.openxmlformats.org/officeDocument/2006/relationships/hyperlink" Target="mailto:transfopress@uol.com.br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20.png"/><Relationship Id="rId17" Type="http://schemas.openxmlformats.org/officeDocument/2006/relationships/hyperlink" Target="mailto:transfopress@uol.com.br" TargetMode="External"/><Relationship Id="rId18" Type="http://schemas.openxmlformats.org/officeDocument/2006/relationships/hyperlink" Target="http://transfopressbrasil.franca.unesp.br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aleria/Library/Containers/com.microsoft.Word/Data/Library/Caches/1046/TM10002088/Boletim%20Informativo.dotx" TargetMode="Externa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6599C1B3-5678-C247-A9D9-68B2898F5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Boletim Informativo.dotx</Template>
  <TotalTime>21</TotalTime>
  <Pages>2</Pages>
  <Words>490</Words>
  <Characters>2650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Guimarães</dc:creator>
  <cp:keywords/>
  <dc:description/>
  <cp:lastModifiedBy>Valéria Guimarães</cp:lastModifiedBy>
  <cp:revision>14</cp:revision>
  <cp:lastPrinted>2017-04-09T21:31:00Z</cp:lastPrinted>
  <dcterms:created xsi:type="dcterms:W3CDTF">2017-04-09T21:31:00Z</dcterms:created>
  <dcterms:modified xsi:type="dcterms:W3CDTF">2017-07-06T13:10:00Z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</Properties>
</file>